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52245" w14:textId="77777777" w:rsidR="00C75411" w:rsidRPr="00C75411" w:rsidRDefault="00C75411" w:rsidP="00C75411">
      <w:pPr>
        <w:spacing w:after="0" w:line="240" w:lineRule="auto"/>
        <w:contextualSpacing/>
        <w:jc w:val="center"/>
        <w:rPr>
          <w:sz w:val="36"/>
          <w:szCs w:val="36"/>
          <w:lang w:eastAsia="pt-BR"/>
        </w:rPr>
      </w:pPr>
      <w:r w:rsidRPr="00C75411">
        <w:rPr>
          <w:sz w:val="36"/>
          <w:szCs w:val="36"/>
          <w:lang w:eastAsia="pt-BR"/>
        </w:rPr>
        <w:t>TERMO DE ATESTO E RECEBIMENTO DE BENS / SERVIÇOS</w:t>
      </w:r>
    </w:p>
    <w:p w14:paraId="6A407699" w14:textId="5D6A6239" w:rsidR="00C75411" w:rsidRPr="00C75411" w:rsidRDefault="00C75411" w:rsidP="00C7541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C75411">
        <w:rPr>
          <w:rFonts w:ascii="Times New Roman" w:eastAsia="Times New Roman" w:hAnsi="Times New Roman" w:cs="Times New Roman"/>
          <w:b/>
          <w:bCs/>
          <w:lang w:eastAsia="pt-BR"/>
        </w:rPr>
        <w:t>(REGIME FINANCEIRO ESPECIAL – SUPRIMENTO DE FUNDOS)</w:t>
      </w:r>
    </w:p>
    <w:p w14:paraId="4612BB00" w14:textId="77777777" w:rsidR="00C75411" w:rsidRPr="00C75411" w:rsidRDefault="00C75411" w:rsidP="00C7541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pt-BR"/>
        </w:rPr>
      </w:pPr>
      <w:r w:rsidRPr="00C75411">
        <w:rPr>
          <w:rFonts w:ascii="Times New Roman" w:eastAsia="Times New Roman" w:hAnsi="Times New Roman" w:cs="Times New Roman"/>
          <w:b/>
          <w:bCs/>
          <w:lang w:eastAsia="pt-BR"/>
        </w:rPr>
        <w:t>(Art. 22, § 2º do Decreto Estadual nº 15.434/2020 c/c Arts. 62 e 63 da Lei Federal nº 4.320/1964)</w:t>
      </w:r>
    </w:p>
    <w:p w14:paraId="3E19D606" w14:textId="77777777" w:rsidR="009E08BC" w:rsidRDefault="009E08BC" w:rsidP="00B365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0347F5F" w14:textId="7989E1C0" w:rsidR="00B36576" w:rsidRPr="00B94C0B" w:rsidRDefault="00B36576" w:rsidP="00B365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 xml:space="preserve">Processo Administrativo: </w:t>
      </w:r>
      <w:sdt>
        <w:sdtPr>
          <w:rPr>
            <w:rStyle w:val="Estilo1"/>
          </w:rPr>
          <w:id w:val="-886948840"/>
          <w:placeholder>
            <w:docPart w:val="9D07B850F2164DF899F0CEE6BD86BD05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D2132B" w:rsidRPr="008C7709">
            <w:rPr>
              <w:rStyle w:val="TextodoEspaoReservado"/>
              <w:color w:val="00B0F0"/>
            </w:rPr>
            <w:t>Digite aqui o NUP</w:t>
          </w:r>
        </w:sdtContent>
      </w:sdt>
    </w:p>
    <w:p w14:paraId="79071528" w14:textId="63C6C182" w:rsidR="00B36576" w:rsidRPr="00B94C0B" w:rsidRDefault="00C75411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Suprido(a)</w:t>
      </w:r>
      <w:r w:rsidR="00B36576">
        <w:rPr>
          <w:rFonts w:ascii="Times New Roman" w:hAnsi="Times New Roman" w:cs="Times New Roman"/>
          <w:b/>
          <w:sz w:val="24"/>
          <w:szCs w:val="24"/>
        </w:rPr>
        <w:t>:</w:t>
      </w:r>
      <w:r w:rsidR="00B36576" w:rsidRPr="00B94C0B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492610544"/>
          <w:placeholder>
            <w:docPart w:val="3746095FEA37409895CDBD161289078E"/>
          </w:placeholder>
          <w:showingPlcHdr/>
        </w:sdtPr>
        <w:sdtEndPr/>
        <w:sdtContent>
          <w:r w:rsidR="00CE1CD0">
            <w:rPr>
              <w:rStyle w:val="TextodoEspaoReservado"/>
              <w:color w:val="00B0F0"/>
            </w:rPr>
            <w:t>MS/AGRAER/SF/Nome do Suprido(a)</w:t>
          </w:r>
        </w:sdtContent>
      </w:sdt>
    </w:p>
    <w:p w14:paraId="1FC3A1D6" w14:textId="77777777" w:rsidR="00B36576" w:rsidRDefault="00B36576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>Nota de Empenho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B94C0B">
        <w:rPr>
          <w:rFonts w:ascii="Times New Roman" w:hAnsi="Times New Roman" w:cs="Times New Roman"/>
          <w:b/>
          <w:sz w:val="24"/>
          <w:szCs w:val="24"/>
        </w:rPr>
        <w:t xml:space="preserve"> nº </w:t>
      </w:r>
      <w:sdt>
        <w:sdtPr>
          <w:rPr>
            <w:rStyle w:val="Estilo3"/>
          </w:rPr>
          <w:id w:val="-1293288108"/>
          <w:placeholder>
            <w:docPart w:val="F0A00473B285449984C7EBBE9C6E1509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>Clique para inserir o número do Empenho</w:t>
          </w:r>
        </w:sdtContent>
      </w:sdt>
    </w:p>
    <w:p w14:paraId="2F244BCF" w14:textId="77777777" w:rsidR="00B36576" w:rsidRDefault="00B36576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Nota Fiscal: </w:t>
      </w:r>
      <w:sdt>
        <w:sdtPr>
          <w:rPr>
            <w:rStyle w:val="Estilo4"/>
          </w:rPr>
          <w:id w:val="-58780592"/>
          <w:placeholder>
            <w:docPart w:val="BDE930E9EE0846A08AD14ED8CBE73F7D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 xml:space="preserve"> Inserir o número da Nota Fiscal</w:t>
          </w:r>
        </w:sdtContent>
      </w:sdt>
    </w:p>
    <w:p w14:paraId="1E7D1F77" w14:textId="31BAC34C" w:rsidR="008C7709" w:rsidRDefault="00342234" w:rsidP="00B36576">
      <w:pPr>
        <w:spacing w:before="100" w:beforeAutospacing="1" w:after="100" w:afterAutospacing="1" w:line="240" w:lineRule="auto"/>
        <w:contextualSpacing/>
        <w:jc w:val="both"/>
        <w:rPr>
          <w:rStyle w:val="Estilo6"/>
        </w:rPr>
      </w:pPr>
      <w:r>
        <w:rPr>
          <w:rFonts w:ascii="Times New Roman" w:hAnsi="Times New Roman" w:cs="Times New Roman"/>
          <w:b/>
          <w:sz w:val="24"/>
          <w:szCs w:val="24"/>
        </w:rPr>
        <w:t>Fornecedor</w:t>
      </w:r>
      <w:r w:rsidR="00B36576">
        <w:rPr>
          <w:rFonts w:ascii="Times New Roman" w:hAnsi="Times New Roman" w:cs="Times New Roman"/>
          <w:b/>
          <w:sz w:val="24"/>
          <w:szCs w:val="24"/>
        </w:rPr>
        <w:t xml:space="preserve">: </w:t>
      </w:r>
      <w:sdt>
        <w:sdtPr>
          <w:rPr>
            <w:rStyle w:val="Estilo5"/>
          </w:rPr>
          <w:id w:val="972490507"/>
          <w:placeholder>
            <w:docPart w:val="D08EDAEF3F574FAFB2E2B0F6DF2AD0B6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>Inserir a Razão Social</w:t>
          </w:r>
        </w:sdtContent>
      </w:sdt>
      <w:r w:rsidR="00B36576">
        <w:rPr>
          <w:rFonts w:ascii="Times New Roman" w:hAnsi="Times New Roman" w:cs="Times New Roman"/>
          <w:b/>
          <w:sz w:val="24"/>
          <w:szCs w:val="24"/>
        </w:rPr>
        <w:t xml:space="preserve"> – CNPJ</w:t>
      </w:r>
      <w:r>
        <w:rPr>
          <w:rFonts w:ascii="Times New Roman" w:hAnsi="Times New Roman" w:cs="Times New Roman"/>
          <w:b/>
          <w:sz w:val="24"/>
          <w:szCs w:val="24"/>
        </w:rPr>
        <w:t>/CPF</w:t>
      </w:r>
      <w:r w:rsidR="00B36576">
        <w:rPr>
          <w:rFonts w:ascii="Times New Roman" w:hAnsi="Times New Roman" w:cs="Times New Roman"/>
          <w:b/>
          <w:sz w:val="24"/>
          <w:szCs w:val="24"/>
        </w:rPr>
        <w:t>:</w:t>
      </w:r>
      <w:r w:rsidR="008C7709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Style w:val="Estilo6"/>
          </w:rPr>
          <w:id w:val="-1658141067"/>
          <w:placeholder>
            <w:docPart w:val="892053DF8FEC48BB9F15E206917D06E7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C034E4">
            <w:rPr>
              <w:rStyle w:val="TextodoEspaoReservado"/>
              <w:color w:val="00B0F0"/>
            </w:rPr>
            <w:t xml:space="preserve"> </w:t>
          </w:r>
          <w:r w:rsidR="00C034E4" w:rsidRPr="00C034E4">
            <w:rPr>
              <w:rStyle w:val="TextodoEspaoReservado"/>
              <w:color w:val="00B0F0"/>
            </w:rPr>
            <w:t>I</w:t>
          </w:r>
          <w:r w:rsidR="008C7709" w:rsidRPr="00C034E4">
            <w:rPr>
              <w:rStyle w:val="TextodoEspaoReservado"/>
              <w:color w:val="00B0F0"/>
            </w:rPr>
            <w:t>nserir o</w:t>
          </w:r>
          <w:r w:rsidR="00C034E4" w:rsidRPr="00C034E4">
            <w:rPr>
              <w:rStyle w:val="TextodoEspaoReservado"/>
              <w:color w:val="00B0F0"/>
            </w:rPr>
            <w:t xml:space="preserve"> CNPJ</w:t>
          </w:r>
        </w:sdtContent>
      </w:sdt>
    </w:p>
    <w:p w14:paraId="412CD4D9" w14:textId="77777777" w:rsidR="002E71B4" w:rsidRPr="002E71B4" w:rsidRDefault="002E71B4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71B4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sdt>
        <w:sdtPr>
          <w:rPr>
            <w:rStyle w:val="Estilo17"/>
            <w:color w:val="00B0F0"/>
          </w:rPr>
          <w:id w:val="1780599206"/>
          <w:placeholder>
            <w:docPart w:val="73C5FADFBA984CB3A0B9936DBB60557F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sz w:val="24"/>
            <w:szCs w:val="24"/>
          </w:rPr>
        </w:sdtEndPr>
        <w:sdtContent>
          <w:r w:rsidRPr="002E71B4">
            <w:rPr>
              <w:rStyle w:val="TextodoEspaoReservado"/>
              <w:color w:val="00B0F0"/>
            </w:rPr>
            <w:t>Clique ou toque aqui para inserir o texto.</w:t>
          </w:r>
        </w:sdtContent>
      </w:sdt>
    </w:p>
    <w:p w14:paraId="6FEE60A5" w14:textId="77777777" w:rsidR="00B36576" w:rsidRDefault="008C7709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Valor R$ </w:t>
      </w:r>
      <w:sdt>
        <w:sdtPr>
          <w:rPr>
            <w:rStyle w:val="Estilo10"/>
          </w:rPr>
          <w:id w:val="468948625"/>
          <w:placeholder>
            <w:docPart w:val="10169DCBE69444A88FB7C19FBCD090D6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2E71B4">
            <w:rPr>
              <w:rStyle w:val="TextodoEspaoReservado"/>
              <w:color w:val="00B0F0"/>
            </w:rPr>
            <w:t>I</w:t>
          </w:r>
          <w:r w:rsidRPr="00C034E4">
            <w:rPr>
              <w:rStyle w:val="TextodoEspaoReservado"/>
              <w:color w:val="00B0F0"/>
            </w:rPr>
            <w:t xml:space="preserve">nserir o </w:t>
          </w:r>
          <w:r w:rsidR="00C034E4">
            <w:rPr>
              <w:rStyle w:val="TextodoEspaoReservado"/>
              <w:color w:val="00B0F0"/>
            </w:rPr>
            <w:t>Valor total</w:t>
          </w:r>
        </w:sdtContent>
      </w:sdt>
    </w:p>
    <w:p w14:paraId="26FE95A6" w14:textId="77777777" w:rsidR="00B36576" w:rsidRDefault="00B36576" w:rsidP="00B36576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C54C48" w14:textId="5604EA5F" w:rsidR="00C75411" w:rsidRDefault="00C75411" w:rsidP="00C75411">
      <w:pPr>
        <w:pStyle w:val="NormalWeb"/>
        <w:contextualSpacing/>
        <w:jc w:val="both"/>
      </w:pPr>
      <w:r>
        <w:t xml:space="preserve">Declaramos, para os devidos fins de direito, em cumprimento ao </w:t>
      </w:r>
      <w:r>
        <w:rPr>
          <w:b/>
          <w:bCs/>
        </w:rPr>
        <w:t>Art. 22, § 2º do Decreto Estadual nº 15.434/2020</w:t>
      </w:r>
      <w:r>
        <w:t>, aos arts. 62 e 63 da Lei Federal nº 4.320/1964 e às orientações do Tribunal de Contas do Estado (TCE-MS) e Controladoria-Geral do Estado (CGE-MS) que, os materiais descritos no comprovante fiscal supracitado foram devidamente recebidos, conferidos e inspecionados (ou os serviços foram prestados a contento), estando em integral conformidade com as especificações, quantidades e preços no âmbito da concessão de Suprimento de Fundos.</w:t>
      </w:r>
    </w:p>
    <w:p w14:paraId="780C3C65" w14:textId="30AD142A" w:rsidR="00C75411" w:rsidRDefault="00C75411" w:rsidP="00C75411">
      <w:pPr>
        <w:pStyle w:val="NormalWeb"/>
        <w:contextualSpacing/>
        <w:jc w:val="both"/>
      </w:pPr>
      <w:r>
        <w:t xml:space="preserve">Em observância ao regulamento estadual, a atestação do recebimento do bem ou serviço é realizada </w:t>
      </w:r>
      <w:r>
        <w:rPr>
          <w:b/>
          <w:bCs/>
        </w:rPr>
        <w:t>conjuntamente pelo Agente Suprido e por Servidor Público Efetivo/Lotação na unidade beneficiada</w:t>
      </w:r>
      <w:r>
        <w:t>, garantindo a validação e o controle mútuo da liquidação da despesa na unidade executora.</w:t>
      </w:r>
    </w:p>
    <w:p w14:paraId="0875F185" w14:textId="62BE921A" w:rsidR="00C75411" w:rsidRDefault="00C75411" w:rsidP="00C75411">
      <w:pPr>
        <w:pStyle w:val="NormalWeb"/>
        <w:contextualSpacing/>
        <w:jc w:val="both"/>
      </w:pPr>
      <w:r>
        <w:t xml:space="preserve">Diante da regular liquidação, efetuamos o </w:t>
      </w:r>
      <w:r>
        <w:rPr>
          <w:b/>
          <w:bCs/>
        </w:rPr>
        <w:t>ATESTO FORMAL CONJUNTO</w:t>
      </w:r>
      <w:r>
        <w:t xml:space="preserve"> da presente Nota Fiscal, atestando a veracidade e regularidade do gasto efetuado para instrução do Demonstrativo da Prestação de Contas.</w:t>
      </w:r>
    </w:p>
    <w:p w14:paraId="2912FE3E" w14:textId="44A12623" w:rsidR="009D741D" w:rsidRPr="002E71B4" w:rsidRDefault="00342234" w:rsidP="00C7541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Ocorrências/Justificativas</w:t>
      </w:r>
      <w:r w:rsidR="009D741D" w:rsidRPr="00F63DE8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  <w:r w:rsidR="009D741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Style w:val="Estilo18"/>
          </w:rPr>
          <w:id w:val="-366833175"/>
          <w:lock w:val="sdtLocked"/>
          <w:placeholder>
            <w:docPart w:val="8D5CD4B7C4964EA2876044AF74564D09"/>
          </w:placeholder>
          <w15:color w:val="3366FF"/>
        </w:sdtPr>
        <w:sdtEndPr>
          <w:rPr>
            <w:rStyle w:val="Fontepargpadro"/>
            <w:rFonts w:ascii="Times New Roman" w:hAnsi="Times New Roman"/>
            <w:b/>
            <w:bCs/>
            <w:color w:val="000000"/>
            <w:sz w:val="24"/>
            <w:szCs w:val="24"/>
          </w:rPr>
        </w:sdtEndPr>
        <w:sdtContent>
          <w:sdt>
            <w:sdtPr>
              <w:rPr>
                <w:rStyle w:val="Estilo18"/>
              </w:rPr>
              <w:id w:val="-1995717542"/>
              <w:placeholder>
                <w:docPart w:val="FC664A0844C54404A7949B162E0622CB"/>
              </w:placeholder>
              <w:showingPlcHdr/>
            </w:sdtPr>
            <w:sdtEndPr>
              <w:rPr>
                <w:rStyle w:val="Estilo18"/>
              </w:rPr>
            </w:sdtEndPr>
            <w:sdtContent>
              <w:r w:rsidR="003164D3" w:rsidRPr="003164D3">
                <w:rPr>
                  <w:rStyle w:val="TextodoEspaoReservado"/>
                  <w:color w:val="00B0F0"/>
                </w:rPr>
                <w:t>Clique ou toque aqui para inserir o texto.</w:t>
              </w:r>
            </w:sdtContent>
          </w:sdt>
        </w:sdtContent>
      </w:sdt>
    </w:p>
    <w:p w14:paraId="014C7637" w14:textId="77777777" w:rsidR="00B833CC" w:rsidRPr="0045217B" w:rsidRDefault="00B833CC" w:rsidP="00B833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Datado e assinado eletronicamente</w:t>
      </w:r>
    </w:p>
    <w:p w14:paraId="6D5FBEBF" w14:textId="77777777" w:rsidR="00B833CC" w:rsidRPr="0045217B" w:rsidRDefault="00B833CC" w:rsidP="00B83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_________________________</w:t>
      </w:r>
    </w:p>
    <w:sdt>
      <w:sdtPr>
        <w:rPr>
          <w:rStyle w:val="Estilo13"/>
        </w:rPr>
        <w:id w:val="-490567299"/>
        <w:placeholder>
          <w:docPart w:val="56DF11FD2C974CFD82AC02743B1E4F11"/>
        </w:placeholder>
        <w:showingPlcHdr/>
      </w:sdtPr>
      <w:sdtEndPr>
        <w:rPr>
          <w:rStyle w:val="Fontepargpadro"/>
          <w:rFonts w:ascii="Times New Roman" w:hAnsi="Times New Roman" w:cs="Times New Roman"/>
          <w:color w:val="00B0F0"/>
          <w:sz w:val="24"/>
          <w:szCs w:val="24"/>
        </w:rPr>
      </w:sdtEndPr>
      <w:sdtContent>
        <w:p w14:paraId="0D258A05" w14:textId="77777777" w:rsidR="00B833CC" w:rsidRPr="00F90C2B" w:rsidRDefault="008C7709" w:rsidP="00B833CC">
          <w:pPr>
            <w:spacing w:after="0" w:line="240" w:lineRule="auto"/>
            <w:jc w:val="center"/>
            <w:rPr>
              <w:rFonts w:ascii="Times New Roman" w:hAnsi="Times New Roman" w:cs="Times New Roman"/>
              <w:color w:val="EE0000"/>
              <w:sz w:val="24"/>
              <w:szCs w:val="24"/>
            </w:rPr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 w:rsidR="008120E3">
            <w:rPr>
              <w:rStyle w:val="TextodoEspaoReservado"/>
              <w:color w:val="00B0F0"/>
            </w:rPr>
            <w:t>nome do Fiscal</w:t>
          </w:r>
        </w:p>
      </w:sdtContent>
    </w:sdt>
    <w:p w14:paraId="742C9EBB" w14:textId="77777777" w:rsidR="00B833CC" w:rsidRPr="0045217B" w:rsidRDefault="00B833CC" w:rsidP="00B833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Matrícula</w:t>
      </w:r>
      <w:r w:rsidR="009E08BC">
        <w:rPr>
          <w:rFonts w:ascii="Times New Roman" w:hAnsi="Times New Roman" w:cs="Times New Roman"/>
          <w:sz w:val="24"/>
          <w:szCs w:val="24"/>
        </w:rPr>
        <w:t>:</w:t>
      </w:r>
      <w:r w:rsidR="008C770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Estilo14"/>
          </w:rPr>
          <w:id w:val="-494254879"/>
          <w:placeholder>
            <w:docPart w:val="D552EC3E24BA4C79A208D012B58098A3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00B0F0"/>
            <w:sz w:val="24"/>
            <w:szCs w:val="24"/>
          </w:rPr>
        </w:sdtEndPr>
        <w:sdtContent>
          <w:r w:rsidR="008120E3">
            <w:rPr>
              <w:rStyle w:val="TextodoEspaoReservado"/>
              <w:color w:val="00B0F0"/>
            </w:rPr>
            <w:t>I</w:t>
          </w:r>
          <w:r w:rsidR="008C7709" w:rsidRPr="008120E3">
            <w:rPr>
              <w:rStyle w:val="TextodoEspaoReservado"/>
              <w:color w:val="00B0F0"/>
            </w:rPr>
            <w:t xml:space="preserve">nserir </w:t>
          </w:r>
          <w:r w:rsidR="008120E3">
            <w:rPr>
              <w:rStyle w:val="TextodoEspaoReservado"/>
              <w:color w:val="00B0F0"/>
            </w:rPr>
            <w:t>a matrícula</w:t>
          </w:r>
        </w:sdtContent>
      </w:sdt>
    </w:p>
    <w:p w14:paraId="6ED25F9F" w14:textId="6C387570" w:rsidR="00B833CC" w:rsidRPr="0045217B" w:rsidRDefault="00342234" w:rsidP="00B833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Servidor Atestador da Unidade</w:t>
      </w:r>
    </w:p>
    <w:p w14:paraId="17AB41FD" w14:textId="77777777" w:rsidR="00B833CC" w:rsidRDefault="00B833CC" w:rsidP="00B833C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0F37B1" w14:textId="77777777" w:rsidR="00B833CC" w:rsidRPr="0045217B" w:rsidRDefault="00B833CC" w:rsidP="0034223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_________________________</w:t>
      </w:r>
    </w:p>
    <w:sdt>
      <w:sdtPr>
        <w:rPr>
          <w:rStyle w:val="Estilo15"/>
        </w:rPr>
        <w:id w:val="-1390331282"/>
        <w:placeholder>
          <w:docPart w:val="14102D3DA5874641986528BDA27C7FBC"/>
        </w:placeholder>
        <w:showingPlcHdr/>
      </w:sdtPr>
      <w:sdtEndPr>
        <w:rPr>
          <w:rStyle w:val="Fontepargpadro"/>
          <w:rFonts w:ascii="Times New Roman" w:hAnsi="Times New Roman" w:cs="Times New Roman"/>
          <w:color w:val="00B0F0"/>
          <w:sz w:val="24"/>
          <w:szCs w:val="24"/>
        </w:rPr>
      </w:sdtEndPr>
      <w:sdtContent>
        <w:p w14:paraId="02D83E4C" w14:textId="7975D0F5" w:rsidR="00B833CC" w:rsidRPr="00F90C2B" w:rsidRDefault="008C7709" w:rsidP="00342234">
          <w:pPr>
            <w:spacing w:after="0"/>
            <w:jc w:val="center"/>
            <w:rPr>
              <w:rFonts w:ascii="Times New Roman" w:hAnsi="Times New Roman" w:cs="Times New Roman"/>
              <w:color w:val="EE0000"/>
              <w:sz w:val="24"/>
              <w:szCs w:val="24"/>
            </w:rPr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 w:rsidR="008120E3">
            <w:rPr>
              <w:rStyle w:val="TextodoEspaoReservado"/>
              <w:color w:val="00B0F0"/>
            </w:rPr>
            <w:t xml:space="preserve">nome do </w:t>
          </w:r>
          <w:r w:rsidR="00342234">
            <w:rPr>
              <w:rStyle w:val="TextodoEspaoReservado"/>
              <w:color w:val="00B0F0"/>
            </w:rPr>
            <w:t>Suprido</w:t>
          </w:r>
        </w:p>
      </w:sdtContent>
    </w:sdt>
    <w:p w14:paraId="3CDA978A" w14:textId="77777777" w:rsidR="009E08BC" w:rsidRPr="0045217B" w:rsidRDefault="009E08BC" w:rsidP="003422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Matrícula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Style w:val="Estilo16"/>
          </w:rPr>
          <w:id w:val="1068995762"/>
          <w:placeholder>
            <w:docPart w:val="8B227CE80BFB4EB2846ED5DFC20FE4AB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00B0F0"/>
            <w:sz w:val="24"/>
            <w:szCs w:val="24"/>
          </w:rPr>
        </w:sdtEndPr>
        <w:sdtContent>
          <w:r w:rsidR="008120E3">
            <w:rPr>
              <w:rStyle w:val="TextodoEspaoReservado"/>
              <w:color w:val="00B0F0"/>
            </w:rPr>
            <w:t>I</w:t>
          </w:r>
          <w:r w:rsidR="008120E3" w:rsidRPr="008120E3">
            <w:rPr>
              <w:rStyle w:val="TextodoEspaoReservado"/>
              <w:color w:val="00B0F0"/>
            </w:rPr>
            <w:t xml:space="preserve">nserir </w:t>
          </w:r>
          <w:r w:rsidR="008120E3">
            <w:rPr>
              <w:rStyle w:val="TextodoEspaoReservado"/>
              <w:color w:val="00B0F0"/>
            </w:rPr>
            <w:t>a matrícula</w:t>
          </w:r>
        </w:sdtContent>
      </w:sdt>
    </w:p>
    <w:p w14:paraId="44829C3E" w14:textId="5FF446EA" w:rsidR="00C029B5" w:rsidRPr="00342234" w:rsidRDefault="00342666" w:rsidP="00342234">
      <w:pPr>
        <w:jc w:val="center"/>
        <w:rPr>
          <w:sz w:val="24"/>
          <w:szCs w:val="24"/>
        </w:rPr>
      </w:pPr>
      <w:r w:rsidRPr="00342666">
        <w:rPr>
          <w:b/>
          <w:bCs/>
          <w:sz w:val="24"/>
          <w:szCs w:val="24"/>
        </w:rPr>
        <w:t>AGENTE SUPRIDO</w:t>
      </w:r>
      <w:r w:rsidRPr="00342234">
        <w:rPr>
          <w:sz w:val="24"/>
          <w:szCs w:val="24"/>
        </w:rPr>
        <w:t xml:space="preserve"> </w:t>
      </w:r>
      <w:r w:rsidR="00342234" w:rsidRPr="00342234">
        <w:rPr>
          <w:sz w:val="24"/>
          <w:szCs w:val="24"/>
        </w:rPr>
        <w:t>(a)</w:t>
      </w:r>
    </w:p>
    <w:sectPr w:rsidR="00C029B5" w:rsidRPr="00342234" w:rsidSect="002E7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851" w:bottom="96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FC2FC" w14:textId="77777777" w:rsidR="00560F5B" w:rsidRDefault="00560F5B">
      <w:pPr>
        <w:spacing w:after="0" w:line="240" w:lineRule="auto"/>
      </w:pPr>
      <w:r>
        <w:separator/>
      </w:r>
    </w:p>
  </w:endnote>
  <w:endnote w:type="continuationSeparator" w:id="0">
    <w:p w14:paraId="1AD6CBA3" w14:textId="77777777" w:rsidR="00560F5B" w:rsidRDefault="0056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A1EE" w14:textId="77777777" w:rsidR="007E6E5A" w:rsidRDefault="007E6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DA31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________________________________________________________________________________________________________</w:t>
    </w:r>
  </w:p>
  <w:p w14:paraId="46212F57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Av. Desembargador José Nunes da Cunha, Bloco 12, Parque dos Poderes - CEP 79031-310 - Campo Grande/MS</w:t>
    </w:r>
  </w:p>
  <w:p w14:paraId="0221F686" w14:textId="05612D86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  <w:lang w:val="es-ES"/>
      </w:rPr>
    </w:pPr>
    <w:r>
      <w:rPr>
        <w:rFonts w:ascii="Calibri Light" w:hAnsi="Calibri Light"/>
        <w:sz w:val="16"/>
        <w:szCs w:val="16"/>
        <w:lang w:val="es-ES"/>
      </w:rPr>
      <w:t>PABX: (67) 3318-5100</w:t>
    </w:r>
    <w:r w:rsidR="007E6E5A">
      <w:rPr>
        <w:rFonts w:ascii="Calibri Light" w:hAnsi="Calibri Light"/>
        <w:sz w:val="16"/>
        <w:szCs w:val="16"/>
        <w:lang w:val="es-ES"/>
      </w:rPr>
      <w:t xml:space="preserve"> –(SF15)</w:t>
    </w:r>
  </w:p>
  <w:p w14:paraId="6BFB24F4" w14:textId="77777777" w:rsidR="00AB7B32" w:rsidRPr="00BD1E03" w:rsidRDefault="00AB7B32">
    <w:pPr>
      <w:pStyle w:val="Rodap"/>
      <w:rPr>
        <w:lang w:val="es-PY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E9421" w14:textId="77777777" w:rsidR="007E6E5A" w:rsidRDefault="007E6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4800A" w14:textId="77777777" w:rsidR="00560F5B" w:rsidRDefault="00560F5B">
      <w:pPr>
        <w:spacing w:after="0" w:line="240" w:lineRule="auto"/>
      </w:pPr>
      <w:r>
        <w:separator/>
      </w:r>
    </w:p>
  </w:footnote>
  <w:footnote w:type="continuationSeparator" w:id="0">
    <w:p w14:paraId="71B6DE69" w14:textId="77777777" w:rsidR="00560F5B" w:rsidRDefault="00560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3660" w14:textId="77777777" w:rsidR="007E6E5A" w:rsidRDefault="007E6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3DDE1" w14:textId="73702477" w:rsidR="00AB7B32" w:rsidRDefault="00D12170" w:rsidP="00525090">
    <w:pPr>
      <w:pStyle w:val="Cabealho"/>
      <w:jc w:val="center"/>
    </w:pPr>
    <w:r w:rsidRPr="00A4335D">
      <w:rPr>
        <w:noProof/>
      </w:rPr>
      <w:drawing>
        <wp:inline distT="0" distB="0" distL="0" distR="0" wp14:anchorId="498C8F4E" wp14:editId="30627DC7">
          <wp:extent cx="3333750" cy="942975"/>
          <wp:effectExtent l="0" t="0" r="0" b="9525"/>
          <wp:docPr id="79180363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EF7B" w14:textId="77777777" w:rsidR="007E6E5A" w:rsidRDefault="007E6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619EF"/>
    <w:multiLevelType w:val="multilevel"/>
    <w:tmpl w:val="1FD0B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552B16"/>
    <w:multiLevelType w:val="hybridMultilevel"/>
    <w:tmpl w:val="E7426AC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859971">
    <w:abstractNumId w:val="1"/>
  </w:num>
  <w:num w:numId="2" w16cid:durableId="1508406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8A6"/>
    <w:rsid w:val="00060FE8"/>
    <w:rsid w:val="0008599D"/>
    <w:rsid w:val="000A20D3"/>
    <w:rsid w:val="000D0FBE"/>
    <w:rsid w:val="00164A34"/>
    <w:rsid w:val="001A42CD"/>
    <w:rsid w:val="001C0F67"/>
    <w:rsid w:val="002748A6"/>
    <w:rsid w:val="00293BB0"/>
    <w:rsid w:val="002E71B4"/>
    <w:rsid w:val="003164D3"/>
    <w:rsid w:val="00342234"/>
    <w:rsid w:val="00342666"/>
    <w:rsid w:val="00365FE2"/>
    <w:rsid w:val="003A4F92"/>
    <w:rsid w:val="00400458"/>
    <w:rsid w:val="00471CA5"/>
    <w:rsid w:val="004C7097"/>
    <w:rsid w:val="005043AF"/>
    <w:rsid w:val="005222FD"/>
    <w:rsid w:val="00546887"/>
    <w:rsid w:val="00560F5B"/>
    <w:rsid w:val="005D0E71"/>
    <w:rsid w:val="00600E47"/>
    <w:rsid w:val="00614BC1"/>
    <w:rsid w:val="00646F52"/>
    <w:rsid w:val="00716184"/>
    <w:rsid w:val="00794252"/>
    <w:rsid w:val="007C5C58"/>
    <w:rsid w:val="007E6E5A"/>
    <w:rsid w:val="007F4948"/>
    <w:rsid w:val="008120E3"/>
    <w:rsid w:val="00825FBF"/>
    <w:rsid w:val="00851AA3"/>
    <w:rsid w:val="008C7709"/>
    <w:rsid w:val="00952846"/>
    <w:rsid w:val="0096130E"/>
    <w:rsid w:val="009D6A26"/>
    <w:rsid w:val="009D741D"/>
    <w:rsid w:val="009E08BC"/>
    <w:rsid w:val="00A81927"/>
    <w:rsid w:val="00AB7B32"/>
    <w:rsid w:val="00B36576"/>
    <w:rsid w:val="00B833CC"/>
    <w:rsid w:val="00BA53FA"/>
    <w:rsid w:val="00BD1E03"/>
    <w:rsid w:val="00C029B5"/>
    <w:rsid w:val="00C034E4"/>
    <w:rsid w:val="00C75411"/>
    <w:rsid w:val="00CC3744"/>
    <w:rsid w:val="00CE1CD0"/>
    <w:rsid w:val="00D024D3"/>
    <w:rsid w:val="00D12170"/>
    <w:rsid w:val="00D2132B"/>
    <w:rsid w:val="00DB311E"/>
    <w:rsid w:val="00DC6D49"/>
    <w:rsid w:val="00F25F64"/>
    <w:rsid w:val="00F3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5D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9B5"/>
  </w:style>
  <w:style w:type="paragraph" w:styleId="Ttulo3">
    <w:name w:val="heading 3"/>
    <w:basedOn w:val="Normal"/>
    <w:link w:val="Ttulo3Char"/>
    <w:uiPriority w:val="9"/>
    <w:qFormat/>
    <w:rsid w:val="00C754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7541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2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29B5"/>
  </w:style>
  <w:style w:type="paragraph" w:styleId="Rodap">
    <w:name w:val="footer"/>
    <w:basedOn w:val="Normal"/>
    <w:link w:val="RodapChar"/>
    <w:unhideWhenUsed/>
    <w:rsid w:val="00C02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029B5"/>
  </w:style>
  <w:style w:type="paragraph" w:styleId="PargrafodaLista">
    <w:name w:val="List Paragraph"/>
    <w:basedOn w:val="Normal"/>
    <w:uiPriority w:val="34"/>
    <w:qFormat/>
    <w:rsid w:val="00C029B5"/>
    <w:pPr>
      <w:ind w:left="720"/>
      <w:contextualSpacing/>
    </w:pPr>
  </w:style>
  <w:style w:type="character" w:styleId="Hyperlink">
    <w:name w:val="Hyperlink"/>
    <w:unhideWhenUsed/>
    <w:rsid w:val="00D12170"/>
    <w:rPr>
      <w:color w:val="0000FF"/>
      <w:u w:val="single"/>
    </w:rPr>
  </w:style>
  <w:style w:type="character" w:styleId="TextodoEspaoReservado">
    <w:name w:val="Placeholder Text"/>
    <w:basedOn w:val="Fontepargpadro"/>
    <w:uiPriority w:val="99"/>
    <w:semiHidden/>
    <w:rsid w:val="008C7709"/>
    <w:rPr>
      <w:color w:val="666666"/>
    </w:rPr>
  </w:style>
  <w:style w:type="character" w:customStyle="1" w:styleId="Estilo1">
    <w:name w:val="Estilo1"/>
    <w:basedOn w:val="Fontepargpadro"/>
    <w:uiPriority w:val="1"/>
    <w:rsid w:val="008C7709"/>
    <w:rPr>
      <w:i/>
      <w:color w:val="000000" w:themeColor="text1"/>
    </w:rPr>
  </w:style>
  <w:style w:type="character" w:customStyle="1" w:styleId="Estilo2">
    <w:name w:val="Estilo2"/>
    <w:basedOn w:val="Fontepargpadro"/>
    <w:uiPriority w:val="1"/>
    <w:rsid w:val="008C7709"/>
    <w:rPr>
      <w:i/>
      <w:color w:val="000000" w:themeColor="text1"/>
    </w:rPr>
  </w:style>
  <w:style w:type="character" w:customStyle="1" w:styleId="Estilo3">
    <w:name w:val="Estilo3"/>
    <w:basedOn w:val="Fontepargpadro"/>
    <w:uiPriority w:val="1"/>
    <w:rsid w:val="008C7709"/>
    <w:rPr>
      <w:color w:val="000000" w:themeColor="text1"/>
    </w:rPr>
  </w:style>
  <w:style w:type="character" w:customStyle="1" w:styleId="Estilo4">
    <w:name w:val="Estilo4"/>
    <w:basedOn w:val="Fontepargpadro"/>
    <w:uiPriority w:val="1"/>
    <w:rsid w:val="008C7709"/>
    <w:rPr>
      <w:i/>
      <w:color w:val="000000" w:themeColor="text1"/>
    </w:rPr>
  </w:style>
  <w:style w:type="character" w:customStyle="1" w:styleId="Estilo5">
    <w:name w:val="Estilo5"/>
    <w:basedOn w:val="Fontepargpadro"/>
    <w:uiPriority w:val="1"/>
    <w:rsid w:val="008C7709"/>
    <w:rPr>
      <w:i/>
      <w:color w:val="000000" w:themeColor="text1"/>
    </w:rPr>
  </w:style>
  <w:style w:type="character" w:customStyle="1" w:styleId="Estilo6">
    <w:name w:val="Estilo6"/>
    <w:basedOn w:val="Fontepargpadro"/>
    <w:uiPriority w:val="1"/>
    <w:rsid w:val="00C034E4"/>
    <w:rPr>
      <w:i/>
      <w:color w:val="000000" w:themeColor="text1"/>
    </w:rPr>
  </w:style>
  <w:style w:type="character" w:customStyle="1" w:styleId="Estilo7">
    <w:name w:val="Estilo7"/>
    <w:basedOn w:val="Fontepargpadro"/>
    <w:uiPriority w:val="1"/>
    <w:rsid w:val="00C034E4"/>
    <w:rPr>
      <w:i/>
      <w:color w:val="000000" w:themeColor="text1"/>
    </w:rPr>
  </w:style>
  <w:style w:type="character" w:customStyle="1" w:styleId="Estilo8">
    <w:name w:val="Estilo8"/>
    <w:basedOn w:val="Fontepargpadro"/>
    <w:uiPriority w:val="1"/>
    <w:rsid w:val="00C034E4"/>
    <w:rPr>
      <w:i/>
      <w:color w:val="000000" w:themeColor="text1"/>
    </w:rPr>
  </w:style>
  <w:style w:type="character" w:customStyle="1" w:styleId="Estilo9">
    <w:name w:val="Estilo9"/>
    <w:basedOn w:val="Fontepargpadro"/>
    <w:uiPriority w:val="1"/>
    <w:rsid w:val="00C034E4"/>
    <w:rPr>
      <w:color w:val="000000" w:themeColor="text1"/>
    </w:rPr>
  </w:style>
  <w:style w:type="character" w:customStyle="1" w:styleId="Estilo10">
    <w:name w:val="Estilo10"/>
    <w:basedOn w:val="Fontepargpadro"/>
    <w:uiPriority w:val="1"/>
    <w:rsid w:val="008120E3"/>
    <w:rPr>
      <w:i/>
      <w:color w:val="000000" w:themeColor="text1"/>
    </w:rPr>
  </w:style>
  <w:style w:type="character" w:customStyle="1" w:styleId="Estilo11">
    <w:name w:val="Estilo11"/>
    <w:basedOn w:val="Fontepargpadro"/>
    <w:uiPriority w:val="1"/>
    <w:rsid w:val="008120E3"/>
    <w:rPr>
      <w:color w:val="000000" w:themeColor="text1"/>
    </w:rPr>
  </w:style>
  <w:style w:type="character" w:customStyle="1" w:styleId="Estilo12">
    <w:name w:val="Estilo12"/>
    <w:basedOn w:val="Fontepargpadro"/>
    <w:uiPriority w:val="1"/>
    <w:rsid w:val="008120E3"/>
    <w:rPr>
      <w:color w:val="000000" w:themeColor="text1"/>
    </w:rPr>
  </w:style>
  <w:style w:type="character" w:customStyle="1" w:styleId="Estilo13">
    <w:name w:val="Estilo13"/>
    <w:basedOn w:val="Fontepargpadro"/>
    <w:uiPriority w:val="1"/>
    <w:rsid w:val="008120E3"/>
    <w:rPr>
      <w:color w:val="000000" w:themeColor="text1"/>
    </w:rPr>
  </w:style>
  <w:style w:type="character" w:customStyle="1" w:styleId="Estilo14">
    <w:name w:val="Estilo14"/>
    <w:basedOn w:val="Fontepargpadro"/>
    <w:uiPriority w:val="1"/>
    <w:rsid w:val="008120E3"/>
    <w:rPr>
      <w:color w:val="000000" w:themeColor="text1"/>
    </w:rPr>
  </w:style>
  <w:style w:type="character" w:customStyle="1" w:styleId="Estilo15">
    <w:name w:val="Estilo15"/>
    <w:basedOn w:val="Fontepargpadro"/>
    <w:uiPriority w:val="1"/>
    <w:rsid w:val="008120E3"/>
    <w:rPr>
      <w:color w:val="000000" w:themeColor="text1"/>
    </w:rPr>
  </w:style>
  <w:style w:type="character" w:customStyle="1" w:styleId="Estilo16">
    <w:name w:val="Estilo16"/>
    <w:basedOn w:val="Fontepargpadro"/>
    <w:uiPriority w:val="1"/>
    <w:rsid w:val="008120E3"/>
    <w:rPr>
      <w:color w:val="000000" w:themeColor="text1"/>
    </w:rPr>
  </w:style>
  <w:style w:type="character" w:customStyle="1" w:styleId="Estilo17">
    <w:name w:val="Estilo17"/>
    <w:basedOn w:val="Fontepargpadro"/>
    <w:uiPriority w:val="1"/>
    <w:rsid w:val="002E71B4"/>
    <w:rPr>
      <w:i/>
      <w:color w:val="000000" w:themeColor="text1"/>
    </w:rPr>
  </w:style>
  <w:style w:type="character" w:customStyle="1" w:styleId="Estilo18">
    <w:name w:val="Estilo18"/>
    <w:basedOn w:val="Fontepargpadro"/>
    <w:uiPriority w:val="1"/>
    <w:rsid w:val="009D741D"/>
    <w:rPr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C75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7541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7541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07B850F2164DF899F0CEE6BD86BD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4FE720-3A25-4ADE-BC96-D8893DFC4780}"/>
      </w:docPartPr>
      <w:docPartBody>
        <w:p w:rsidR="00724CD3" w:rsidRDefault="00724CD3" w:rsidP="00724CD3">
          <w:pPr>
            <w:pStyle w:val="9D07B850F2164DF899F0CEE6BD86BD054"/>
          </w:pPr>
          <w:r w:rsidRPr="008C7709">
            <w:rPr>
              <w:rStyle w:val="TextodoEspaoReservado"/>
              <w:color w:val="00B0F0"/>
            </w:rPr>
            <w:t>Digite aqui o NUP</w:t>
          </w:r>
        </w:p>
      </w:docPartBody>
    </w:docPart>
    <w:docPart>
      <w:docPartPr>
        <w:name w:val="F0A00473B285449984C7EBBE9C6E15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91356C-2167-4FA1-8BE7-A0A0C663007F}"/>
      </w:docPartPr>
      <w:docPartBody>
        <w:p w:rsidR="00724CD3" w:rsidRDefault="00724CD3" w:rsidP="00724CD3">
          <w:pPr>
            <w:pStyle w:val="F0A00473B285449984C7EBBE9C6E15094"/>
          </w:pPr>
          <w:r w:rsidRPr="008C7709">
            <w:rPr>
              <w:rStyle w:val="TextodoEspaoReservado"/>
              <w:color w:val="00B0F0"/>
            </w:rPr>
            <w:t>Clique para inserir o número do Empenho</w:t>
          </w:r>
        </w:p>
      </w:docPartBody>
    </w:docPart>
    <w:docPart>
      <w:docPartPr>
        <w:name w:val="BDE930E9EE0846A08AD14ED8CBE73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082743-B8D1-4E2C-B279-378FCAD8C606}"/>
      </w:docPartPr>
      <w:docPartBody>
        <w:p w:rsidR="00724CD3" w:rsidRDefault="00724CD3" w:rsidP="00724CD3">
          <w:pPr>
            <w:pStyle w:val="BDE930E9EE0846A08AD14ED8CBE73F7D4"/>
          </w:pPr>
          <w:r w:rsidRPr="008C7709">
            <w:rPr>
              <w:rStyle w:val="TextodoEspaoReservado"/>
              <w:color w:val="00B0F0"/>
            </w:rPr>
            <w:t xml:space="preserve"> Inserir o número da Nota Fiscal</w:t>
          </w:r>
        </w:p>
      </w:docPartBody>
    </w:docPart>
    <w:docPart>
      <w:docPartPr>
        <w:name w:val="D08EDAEF3F574FAFB2E2B0F6DF2AD0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D4AE94-499E-41B5-B450-D7E6098A0910}"/>
      </w:docPartPr>
      <w:docPartBody>
        <w:p w:rsidR="00724CD3" w:rsidRDefault="00724CD3" w:rsidP="00724CD3">
          <w:pPr>
            <w:pStyle w:val="D08EDAEF3F574FAFB2E2B0F6DF2AD0B64"/>
          </w:pPr>
          <w:r w:rsidRPr="008C7709">
            <w:rPr>
              <w:rStyle w:val="TextodoEspaoReservado"/>
              <w:color w:val="00B0F0"/>
            </w:rPr>
            <w:t>Inserir a Razão Social</w:t>
          </w:r>
        </w:p>
      </w:docPartBody>
    </w:docPart>
    <w:docPart>
      <w:docPartPr>
        <w:name w:val="892053DF8FEC48BB9F15E206917D06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D2AB39-27A1-43B2-96A3-29402ABCBD3B}"/>
      </w:docPartPr>
      <w:docPartBody>
        <w:p w:rsidR="00724CD3" w:rsidRDefault="00724CD3" w:rsidP="00724CD3">
          <w:pPr>
            <w:pStyle w:val="892053DF8FEC48BB9F15E206917D06E74"/>
          </w:pPr>
          <w:r w:rsidRPr="00C034E4">
            <w:rPr>
              <w:rStyle w:val="TextodoEspaoReservado"/>
              <w:color w:val="00B0F0"/>
            </w:rPr>
            <w:t xml:space="preserve"> Inserir o CNPJ</w:t>
          </w:r>
        </w:p>
      </w:docPartBody>
    </w:docPart>
    <w:docPart>
      <w:docPartPr>
        <w:name w:val="73C5FADFBA984CB3A0B9936DBB6055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34336-C331-4165-AC06-40C34F771445}"/>
      </w:docPartPr>
      <w:docPartBody>
        <w:p w:rsidR="00724CD3" w:rsidRDefault="00724CD3" w:rsidP="00724CD3">
          <w:pPr>
            <w:pStyle w:val="73C5FADFBA984CB3A0B9936DBB60557F4"/>
          </w:pPr>
          <w:r w:rsidRPr="002E71B4">
            <w:rPr>
              <w:rStyle w:val="TextodoEspaoReservado"/>
              <w:color w:val="00B0F0"/>
            </w:rPr>
            <w:t>Clique ou toque aqui para inserir o texto.</w:t>
          </w:r>
        </w:p>
      </w:docPartBody>
    </w:docPart>
    <w:docPart>
      <w:docPartPr>
        <w:name w:val="10169DCBE69444A88FB7C19FBCD090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084E47-EE75-4DEF-97DE-0FE2260C75EB}"/>
      </w:docPartPr>
      <w:docPartBody>
        <w:p w:rsidR="00724CD3" w:rsidRDefault="00724CD3" w:rsidP="00724CD3">
          <w:pPr>
            <w:pStyle w:val="10169DCBE69444A88FB7C19FBCD090D64"/>
          </w:pPr>
          <w:r>
            <w:rPr>
              <w:rStyle w:val="TextodoEspaoReservado"/>
              <w:color w:val="00B0F0"/>
            </w:rPr>
            <w:t>I</w:t>
          </w:r>
          <w:r w:rsidRPr="00C034E4">
            <w:rPr>
              <w:rStyle w:val="TextodoEspaoReservado"/>
              <w:color w:val="00B0F0"/>
            </w:rPr>
            <w:t xml:space="preserve">nserir o </w:t>
          </w:r>
          <w:r>
            <w:rPr>
              <w:rStyle w:val="TextodoEspaoReservado"/>
              <w:color w:val="00B0F0"/>
            </w:rPr>
            <w:t>Valor total</w:t>
          </w:r>
        </w:p>
      </w:docPartBody>
    </w:docPart>
    <w:docPart>
      <w:docPartPr>
        <w:name w:val="8D5CD4B7C4964EA2876044AF74564D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A89266-E1CE-4695-A923-C1B910273C60}"/>
      </w:docPartPr>
      <w:docPartBody>
        <w:p w:rsidR="00724CD3" w:rsidRDefault="00724CD3" w:rsidP="00724CD3">
          <w:pPr>
            <w:pStyle w:val="8D5CD4B7C4964EA2876044AF74564D091"/>
          </w:pPr>
          <w:r w:rsidRPr="009D741D">
            <w:rPr>
              <w:rStyle w:val="TextodoEspaoReservado"/>
              <w:color w:val="0070C0"/>
            </w:rPr>
            <w:t>Clique ou toque aqui para inserir o texto</w:t>
          </w:r>
          <w:r w:rsidRPr="003948A6">
            <w:rPr>
              <w:rStyle w:val="TextodoEspaoReservado"/>
            </w:rPr>
            <w:t>.</w:t>
          </w:r>
        </w:p>
      </w:docPartBody>
    </w:docPart>
    <w:docPart>
      <w:docPartPr>
        <w:name w:val="56DF11FD2C974CFD82AC02743B1E4F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E55079-C1FF-4913-A44B-051B0E10FA60}"/>
      </w:docPartPr>
      <w:docPartBody>
        <w:p w:rsidR="00724CD3" w:rsidRDefault="00724CD3" w:rsidP="00724CD3">
          <w:pPr>
            <w:pStyle w:val="56DF11FD2C974CFD82AC02743B1E4F114"/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>
            <w:rPr>
              <w:rStyle w:val="TextodoEspaoReservado"/>
              <w:color w:val="00B0F0"/>
            </w:rPr>
            <w:t>nome do Fiscal</w:t>
          </w:r>
        </w:p>
      </w:docPartBody>
    </w:docPart>
    <w:docPart>
      <w:docPartPr>
        <w:name w:val="D552EC3E24BA4C79A208D012B58098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C08DF5-C261-4EF1-BAE2-75EB52AA0F99}"/>
      </w:docPartPr>
      <w:docPartBody>
        <w:p w:rsidR="00724CD3" w:rsidRDefault="00724CD3" w:rsidP="00724CD3">
          <w:pPr>
            <w:pStyle w:val="D552EC3E24BA4C79A208D012B58098A34"/>
          </w:pPr>
          <w:r>
            <w:rPr>
              <w:rStyle w:val="TextodoEspaoReservado"/>
              <w:color w:val="00B0F0"/>
            </w:rPr>
            <w:t>I</w:t>
          </w:r>
          <w:r w:rsidRPr="008120E3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matrícula</w:t>
          </w:r>
        </w:p>
      </w:docPartBody>
    </w:docPart>
    <w:docPart>
      <w:docPartPr>
        <w:name w:val="14102D3DA5874641986528BDA27C7F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36CA09-CB69-46AB-92DE-ED2C0241DDC8}"/>
      </w:docPartPr>
      <w:docPartBody>
        <w:p w:rsidR="00724CD3" w:rsidRDefault="00724CD3" w:rsidP="00724CD3">
          <w:pPr>
            <w:pStyle w:val="14102D3DA5874641986528BDA27C7FBC4"/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>
            <w:rPr>
              <w:rStyle w:val="TextodoEspaoReservado"/>
              <w:color w:val="00B0F0"/>
            </w:rPr>
            <w:t>nome do Suprido</w:t>
          </w:r>
        </w:p>
      </w:docPartBody>
    </w:docPart>
    <w:docPart>
      <w:docPartPr>
        <w:name w:val="8B227CE80BFB4EB2846ED5DFC20FE4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7DA940-4FDD-418D-9FF5-C563B4BB91BC}"/>
      </w:docPartPr>
      <w:docPartBody>
        <w:p w:rsidR="00724CD3" w:rsidRDefault="00724CD3" w:rsidP="00724CD3">
          <w:pPr>
            <w:pStyle w:val="8B227CE80BFB4EB2846ED5DFC20FE4AB4"/>
          </w:pPr>
          <w:r>
            <w:rPr>
              <w:rStyle w:val="TextodoEspaoReservado"/>
              <w:color w:val="00B0F0"/>
            </w:rPr>
            <w:t>I</w:t>
          </w:r>
          <w:r w:rsidRPr="008120E3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matrícula</w:t>
          </w:r>
        </w:p>
      </w:docPartBody>
    </w:docPart>
    <w:docPart>
      <w:docPartPr>
        <w:name w:val="FC664A0844C54404A7949B162E0622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68D3D9-6196-4303-BF68-8A795F208756}"/>
      </w:docPartPr>
      <w:docPartBody>
        <w:p w:rsidR="00F27748" w:rsidRDefault="00724CD3" w:rsidP="00724CD3">
          <w:pPr>
            <w:pStyle w:val="FC664A0844C54404A7949B162E0622CB2"/>
          </w:pPr>
          <w:r w:rsidRPr="003164D3">
            <w:rPr>
              <w:rStyle w:val="TextodoEspaoReservado"/>
              <w:color w:val="00B0F0"/>
            </w:rPr>
            <w:t>Clique ou toque aqui para inserir o texto.</w:t>
          </w:r>
        </w:p>
      </w:docPartBody>
    </w:docPart>
    <w:docPart>
      <w:docPartPr>
        <w:name w:val="3746095FEA37409895CDBD16128907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15A499-3557-4084-9B35-13F4892A2C8A}"/>
      </w:docPartPr>
      <w:docPartBody>
        <w:p w:rsidR="00F27748" w:rsidRDefault="00724CD3" w:rsidP="00724CD3">
          <w:pPr>
            <w:pStyle w:val="3746095FEA37409895CDBD161289078E1"/>
          </w:pPr>
          <w:r>
            <w:rPr>
              <w:rStyle w:val="TextodoEspaoReservado"/>
              <w:color w:val="00B0F0"/>
            </w:rPr>
            <w:t>MS/AGRAER/SF/Nome do Suprido(a)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812"/>
    <w:rsid w:val="00152812"/>
    <w:rsid w:val="004E1624"/>
    <w:rsid w:val="00724CD3"/>
    <w:rsid w:val="00F2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24CD3"/>
    <w:rPr>
      <w:color w:val="666666"/>
    </w:rPr>
  </w:style>
  <w:style w:type="paragraph" w:customStyle="1" w:styleId="8D5CD4B7C4964EA2876044AF74564D091">
    <w:name w:val="8D5CD4B7C4964EA2876044AF74564D091"/>
    <w:rsid w:val="00724CD3"/>
    <w:pPr>
      <w:ind w:left="720"/>
      <w:contextualSpacing/>
    </w:pPr>
    <w:rPr>
      <w:rFonts w:eastAsiaTheme="minorHAnsi"/>
      <w:lang w:eastAsia="en-US"/>
    </w:rPr>
  </w:style>
  <w:style w:type="paragraph" w:customStyle="1" w:styleId="9D07B850F2164DF899F0CEE6BD86BD054">
    <w:name w:val="9D07B850F2164DF899F0CEE6BD86BD054"/>
    <w:rsid w:val="00724CD3"/>
    <w:rPr>
      <w:rFonts w:eastAsiaTheme="minorHAnsi"/>
      <w:lang w:eastAsia="en-US"/>
    </w:rPr>
  </w:style>
  <w:style w:type="paragraph" w:customStyle="1" w:styleId="3746095FEA37409895CDBD161289078E1">
    <w:name w:val="3746095FEA37409895CDBD161289078E1"/>
    <w:rsid w:val="00724CD3"/>
    <w:rPr>
      <w:rFonts w:eastAsiaTheme="minorHAnsi"/>
      <w:lang w:eastAsia="en-US"/>
    </w:rPr>
  </w:style>
  <w:style w:type="paragraph" w:customStyle="1" w:styleId="F0A00473B285449984C7EBBE9C6E15094">
    <w:name w:val="F0A00473B285449984C7EBBE9C6E15094"/>
    <w:rsid w:val="00724CD3"/>
    <w:rPr>
      <w:rFonts w:eastAsiaTheme="minorHAnsi"/>
      <w:lang w:eastAsia="en-US"/>
    </w:rPr>
  </w:style>
  <w:style w:type="paragraph" w:customStyle="1" w:styleId="BDE930E9EE0846A08AD14ED8CBE73F7D4">
    <w:name w:val="BDE930E9EE0846A08AD14ED8CBE73F7D4"/>
    <w:rsid w:val="00724CD3"/>
    <w:rPr>
      <w:rFonts w:eastAsiaTheme="minorHAnsi"/>
      <w:lang w:eastAsia="en-US"/>
    </w:rPr>
  </w:style>
  <w:style w:type="paragraph" w:customStyle="1" w:styleId="D08EDAEF3F574FAFB2E2B0F6DF2AD0B64">
    <w:name w:val="D08EDAEF3F574FAFB2E2B0F6DF2AD0B64"/>
    <w:rsid w:val="00724CD3"/>
    <w:rPr>
      <w:rFonts w:eastAsiaTheme="minorHAnsi"/>
      <w:lang w:eastAsia="en-US"/>
    </w:rPr>
  </w:style>
  <w:style w:type="paragraph" w:customStyle="1" w:styleId="892053DF8FEC48BB9F15E206917D06E74">
    <w:name w:val="892053DF8FEC48BB9F15E206917D06E74"/>
    <w:rsid w:val="00724CD3"/>
    <w:rPr>
      <w:rFonts w:eastAsiaTheme="minorHAnsi"/>
      <w:lang w:eastAsia="en-US"/>
    </w:rPr>
  </w:style>
  <w:style w:type="paragraph" w:customStyle="1" w:styleId="73C5FADFBA984CB3A0B9936DBB60557F4">
    <w:name w:val="73C5FADFBA984CB3A0B9936DBB60557F4"/>
    <w:rsid w:val="00724CD3"/>
    <w:rPr>
      <w:rFonts w:eastAsiaTheme="minorHAnsi"/>
      <w:lang w:eastAsia="en-US"/>
    </w:rPr>
  </w:style>
  <w:style w:type="paragraph" w:customStyle="1" w:styleId="10169DCBE69444A88FB7C19FBCD090D64">
    <w:name w:val="10169DCBE69444A88FB7C19FBCD090D64"/>
    <w:rsid w:val="00724CD3"/>
    <w:rPr>
      <w:rFonts w:eastAsiaTheme="minorHAnsi"/>
      <w:lang w:eastAsia="en-US"/>
    </w:rPr>
  </w:style>
  <w:style w:type="paragraph" w:customStyle="1" w:styleId="FC664A0844C54404A7949B162E0622CB2">
    <w:name w:val="FC664A0844C54404A7949B162E0622CB2"/>
    <w:rsid w:val="00724CD3"/>
    <w:pPr>
      <w:ind w:left="720"/>
      <w:contextualSpacing/>
    </w:pPr>
    <w:rPr>
      <w:rFonts w:eastAsiaTheme="minorHAnsi"/>
      <w:lang w:eastAsia="en-US"/>
    </w:rPr>
  </w:style>
  <w:style w:type="paragraph" w:customStyle="1" w:styleId="56DF11FD2C974CFD82AC02743B1E4F114">
    <w:name w:val="56DF11FD2C974CFD82AC02743B1E4F114"/>
    <w:rsid w:val="00724CD3"/>
    <w:rPr>
      <w:rFonts w:eastAsiaTheme="minorHAnsi"/>
      <w:lang w:eastAsia="en-US"/>
    </w:rPr>
  </w:style>
  <w:style w:type="paragraph" w:customStyle="1" w:styleId="D552EC3E24BA4C79A208D012B58098A34">
    <w:name w:val="D552EC3E24BA4C79A208D012B58098A34"/>
    <w:rsid w:val="00724CD3"/>
    <w:rPr>
      <w:rFonts w:eastAsiaTheme="minorHAnsi"/>
      <w:lang w:eastAsia="en-US"/>
    </w:rPr>
  </w:style>
  <w:style w:type="paragraph" w:customStyle="1" w:styleId="14102D3DA5874641986528BDA27C7FBC4">
    <w:name w:val="14102D3DA5874641986528BDA27C7FBC4"/>
    <w:rsid w:val="00724CD3"/>
    <w:rPr>
      <w:rFonts w:eastAsiaTheme="minorHAnsi"/>
      <w:lang w:eastAsia="en-US"/>
    </w:rPr>
  </w:style>
  <w:style w:type="paragraph" w:customStyle="1" w:styleId="8B227CE80BFB4EB2846ED5DFC20FE4AB4">
    <w:name w:val="8B227CE80BFB4EB2846ED5DFC20FE4AB4"/>
    <w:rsid w:val="00724CD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Termo de Atesto - Suprimento de Fundos.dotx</Template>
  <TotalTime>2</TotalTime>
  <Pages>1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Andrade</dc:creator>
  <cp:keywords/>
  <dc:description/>
  <cp:lastModifiedBy>Paulo Andrade</cp:lastModifiedBy>
  <cp:revision>3</cp:revision>
  <cp:lastPrinted>2026-05-13T02:12:00Z</cp:lastPrinted>
  <dcterms:created xsi:type="dcterms:W3CDTF">2026-07-22T12:41:00Z</dcterms:created>
  <dcterms:modified xsi:type="dcterms:W3CDTF">2026-07-22T12:43:00Z</dcterms:modified>
</cp:coreProperties>
</file>