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87396" w14:textId="77777777" w:rsidR="009D6A26" w:rsidRPr="009D6A26" w:rsidRDefault="000D0FBE" w:rsidP="002E71B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A26">
        <w:rPr>
          <w:rFonts w:ascii="Times New Roman" w:hAnsi="Times New Roman" w:cs="Times New Roman"/>
          <w:b/>
          <w:sz w:val="28"/>
          <w:szCs w:val="28"/>
        </w:rPr>
        <w:t>TERMO DETALHADO DE RECEBIMENTO DO OBJETO CONTRATADO</w:t>
      </w:r>
    </w:p>
    <w:p w14:paraId="7AE6F976" w14:textId="77777777" w:rsidR="000D0FBE" w:rsidRPr="009E08BC" w:rsidRDefault="000D0FBE" w:rsidP="00B36576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9E08BC">
        <w:rPr>
          <w:rFonts w:ascii="Times New Roman" w:hAnsi="Times New Roman" w:cs="Times New Roman"/>
          <w:bCs/>
          <w:sz w:val="20"/>
          <w:szCs w:val="20"/>
        </w:rPr>
        <w:t>(LEI FEDERAL Nº 14.133/2021 E DECRETO ESTADUAL Nº 15.938/2022)</w:t>
      </w:r>
    </w:p>
    <w:p w14:paraId="09FD1802" w14:textId="77777777" w:rsidR="00B36576" w:rsidRDefault="00B36576" w:rsidP="00B365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D8ECD2F" w14:textId="77777777" w:rsidR="009E08BC" w:rsidRDefault="009E08BC" w:rsidP="00B365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A625059" w14:textId="77777777" w:rsidR="00B36576" w:rsidRPr="00B94C0B" w:rsidRDefault="00B36576" w:rsidP="00B36576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 xml:space="preserve">Processo Administrativo: </w:t>
      </w:r>
      <w:sdt>
        <w:sdtPr>
          <w:rPr>
            <w:rStyle w:val="Estilo1"/>
          </w:rPr>
          <w:id w:val="-886948840"/>
          <w:placeholder>
            <w:docPart w:val="97638AABA36648F6B8D4BEC1D5DB5702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2E71B4" w:rsidRPr="008C7709">
            <w:rPr>
              <w:rStyle w:val="TextodoEspaoReservado"/>
              <w:color w:val="00B0F0"/>
            </w:rPr>
            <w:t>Digite aqui o NUP</w:t>
          </w:r>
        </w:sdtContent>
      </w:sdt>
    </w:p>
    <w:p w14:paraId="28B16317" w14:textId="77777777" w:rsidR="00B36576" w:rsidRPr="00B94C0B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>Contrato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94C0B">
        <w:rPr>
          <w:rFonts w:ascii="Times New Roman" w:hAnsi="Times New Roman" w:cs="Times New Roman"/>
          <w:b/>
          <w:sz w:val="24"/>
          <w:szCs w:val="24"/>
        </w:rPr>
        <w:t xml:space="preserve"> nº </w:t>
      </w:r>
      <w:sdt>
        <w:sdtPr>
          <w:rPr>
            <w:rStyle w:val="Estilo2"/>
          </w:rPr>
          <w:id w:val="3875320"/>
          <w:placeholder>
            <w:docPart w:val="CC66FA2538574B13811C192365F7A6FE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>Inserir o número do Contrato</w:t>
          </w:r>
        </w:sdtContent>
      </w:sdt>
    </w:p>
    <w:p w14:paraId="38332D77" w14:textId="77777777" w:rsidR="00B36576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4C0B">
        <w:rPr>
          <w:rFonts w:ascii="Times New Roman" w:hAnsi="Times New Roman" w:cs="Times New Roman"/>
          <w:b/>
          <w:sz w:val="24"/>
          <w:szCs w:val="24"/>
        </w:rPr>
        <w:t>Nota de Empenho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94C0B">
        <w:rPr>
          <w:rFonts w:ascii="Times New Roman" w:hAnsi="Times New Roman" w:cs="Times New Roman"/>
          <w:b/>
          <w:sz w:val="24"/>
          <w:szCs w:val="24"/>
        </w:rPr>
        <w:t xml:space="preserve"> nº </w:t>
      </w:r>
      <w:sdt>
        <w:sdtPr>
          <w:rPr>
            <w:rStyle w:val="Estilo3"/>
          </w:rPr>
          <w:id w:val="-1293288108"/>
          <w:placeholder>
            <w:docPart w:val="DD46FC1213074D4CB6763AE5D17A8284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>Clique para inserir o número do Empenho</w:t>
          </w:r>
        </w:sdtContent>
      </w:sdt>
    </w:p>
    <w:p w14:paraId="1E640C58" w14:textId="77777777" w:rsidR="00B36576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Nota Fiscal: </w:t>
      </w:r>
      <w:sdt>
        <w:sdtPr>
          <w:rPr>
            <w:rStyle w:val="Estilo4"/>
          </w:rPr>
          <w:id w:val="-58780592"/>
          <w:placeholder>
            <w:docPart w:val="765F2FF7B30B43B2AEE56E9D7DEC933D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 xml:space="preserve"> Inserir o número da Nota Fiscal</w:t>
          </w:r>
        </w:sdtContent>
      </w:sdt>
    </w:p>
    <w:p w14:paraId="7F3A44D6" w14:textId="77777777" w:rsidR="008C7709" w:rsidRDefault="00B36576" w:rsidP="00B36576">
      <w:pPr>
        <w:spacing w:before="100" w:beforeAutospacing="1" w:after="100" w:afterAutospacing="1" w:line="240" w:lineRule="auto"/>
        <w:contextualSpacing/>
        <w:jc w:val="both"/>
        <w:rPr>
          <w:rStyle w:val="Estilo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Contratada: </w:t>
      </w:r>
      <w:sdt>
        <w:sdtPr>
          <w:rPr>
            <w:rStyle w:val="Estilo5"/>
          </w:rPr>
          <w:id w:val="972490507"/>
          <w:placeholder>
            <w:docPart w:val="3110047D43644EB09EE95DB7C92677D4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8C7709">
            <w:rPr>
              <w:rStyle w:val="TextodoEspaoReservado"/>
              <w:color w:val="00B0F0"/>
            </w:rPr>
            <w:t>Inserir a Razão Social</w:t>
          </w:r>
        </w:sdtContent>
      </w:sdt>
      <w:r>
        <w:rPr>
          <w:rFonts w:ascii="Times New Roman" w:hAnsi="Times New Roman" w:cs="Times New Roman"/>
          <w:b/>
          <w:sz w:val="24"/>
          <w:szCs w:val="24"/>
        </w:rPr>
        <w:t xml:space="preserve"> – CNPJ:</w:t>
      </w:r>
      <w:r w:rsidR="008C7709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Style w:val="Estilo6"/>
          </w:rPr>
          <w:id w:val="-1658141067"/>
          <w:placeholder>
            <w:docPart w:val="A62C034D45E14FC9825073EA828B768B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8C7709" w:rsidRPr="00C034E4">
            <w:rPr>
              <w:rStyle w:val="TextodoEspaoReservado"/>
              <w:color w:val="00B0F0"/>
            </w:rPr>
            <w:t xml:space="preserve"> </w:t>
          </w:r>
          <w:r w:rsidR="00C034E4" w:rsidRPr="00C034E4">
            <w:rPr>
              <w:rStyle w:val="TextodoEspaoReservado"/>
              <w:color w:val="00B0F0"/>
            </w:rPr>
            <w:t>I</w:t>
          </w:r>
          <w:r w:rsidR="008C7709" w:rsidRPr="00C034E4">
            <w:rPr>
              <w:rStyle w:val="TextodoEspaoReservado"/>
              <w:color w:val="00B0F0"/>
            </w:rPr>
            <w:t>nserir o</w:t>
          </w:r>
          <w:r w:rsidR="00C034E4" w:rsidRPr="00C034E4">
            <w:rPr>
              <w:rStyle w:val="TextodoEspaoReservado"/>
              <w:color w:val="00B0F0"/>
            </w:rPr>
            <w:t xml:space="preserve"> CNPJ</w:t>
          </w:r>
        </w:sdtContent>
      </w:sdt>
    </w:p>
    <w:p w14:paraId="796FC0C5" w14:textId="77777777" w:rsidR="002E71B4" w:rsidRPr="002E71B4" w:rsidRDefault="002E71B4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71B4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sdt>
        <w:sdtPr>
          <w:rPr>
            <w:rStyle w:val="Estilo17"/>
            <w:color w:val="00B0F0"/>
          </w:rPr>
          <w:id w:val="1780599206"/>
          <w:placeholder>
            <w:docPart w:val="C8B1E3A18CD14794861B0DD63C66E16F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sz w:val="24"/>
            <w:szCs w:val="24"/>
          </w:rPr>
        </w:sdtEndPr>
        <w:sdtContent>
          <w:r w:rsidRPr="002E71B4">
            <w:rPr>
              <w:rStyle w:val="TextodoEspaoReservado"/>
              <w:color w:val="00B0F0"/>
            </w:rPr>
            <w:t>Clique ou toque aqui para inserir o texto.</w:t>
          </w:r>
        </w:sdtContent>
      </w:sdt>
    </w:p>
    <w:p w14:paraId="4F434FA9" w14:textId="6D1BD05D" w:rsidR="00B36576" w:rsidRDefault="008C7709" w:rsidP="00B3657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Valor R$ </w:t>
      </w:r>
      <w:sdt>
        <w:sdtPr>
          <w:rPr>
            <w:rStyle w:val="Estilo10"/>
          </w:rPr>
          <w:id w:val="468948625"/>
          <w:placeholder>
            <w:docPart w:val="38CD86ACC456483A81C890F569400CE2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/>
            <w:i w:val="0"/>
            <w:color w:val="00B0F0"/>
            <w:sz w:val="24"/>
            <w:szCs w:val="24"/>
          </w:rPr>
        </w:sdtEndPr>
        <w:sdtContent>
          <w:r w:rsidR="002E71B4">
            <w:rPr>
              <w:rStyle w:val="TextodoEspaoReservado"/>
              <w:color w:val="00B0F0"/>
            </w:rPr>
            <w:t>I</w:t>
          </w:r>
          <w:r w:rsidRPr="00C034E4">
            <w:rPr>
              <w:rStyle w:val="TextodoEspaoReservado"/>
              <w:color w:val="00B0F0"/>
            </w:rPr>
            <w:t xml:space="preserve">nserir o </w:t>
          </w:r>
          <w:r w:rsidR="00C034E4">
            <w:rPr>
              <w:rStyle w:val="TextodoEspaoReservado"/>
              <w:color w:val="00B0F0"/>
            </w:rPr>
            <w:t>Valor total</w:t>
          </w:r>
        </w:sdtContent>
      </w:sdt>
    </w:p>
    <w:p w14:paraId="6453D73E" w14:textId="77777777" w:rsidR="00B36576" w:rsidRDefault="00B36576" w:rsidP="00B36576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F753EFC" w14:textId="77777777" w:rsidR="00B36576" w:rsidRPr="00B36576" w:rsidRDefault="00B36576" w:rsidP="00B3657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qualidade de Fiscal e Gestor do ajuste supracitado, e considerando o Recebimento Provisório formalizado em </w:t>
      </w:r>
      <w:sdt>
        <w:sdtPr>
          <w:rPr>
            <w:rStyle w:val="Estilo11"/>
          </w:rPr>
          <w:id w:val="-1526555910"/>
          <w:placeholder>
            <w:docPart w:val="F97E4C486F5C4E19A687314A18F70852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  <w:sz w:val="24"/>
            <w:szCs w:val="24"/>
          </w:rPr>
        </w:sdtEndPr>
        <w:sdtContent>
          <w:r w:rsidR="008120E3">
            <w:rPr>
              <w:rStyle w:val="TextodoEspaoReservado"/>
              <w:color w:val="00B0F0"/>
            </w:rPr>
            <w:t>I</w:t>
          </w:r>
          <w:r w:rsidR="008C7709" w:rsidRPr="008120E3">
            <w:rPr>
              <w:rStyle w:val="TextodoEspaoReservado"/>
              <w:color w:val="00B0F0"/>
            </w:rPr>
            <w:t xml:space="preserve">nserir </w:t>
          </w:r>
          <w:r w:rsidR="008120E3">
            <w:rPr>
              <w:rStyle w:val="TextodoEspaoReservado"/>
              <w:color w:val="00B0F0"/>
            </w:rPr>
            <w:t>a data</w:t>
          </w:r>
        </w:sdtContent>
      </w:sdt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>, declaramos para os devidos fins de direito e em observância ao Art. 140, inciso II, alínea "b" da Lei nº 14.133/2021:</w:t>
      </w:r>
    </w:p>
    <w:p w14:paraId="4FFE451A" w14:textId="77777777" w:rsidR="00B36576" w:rsidRPr="00B36576" w:rsidRDefault="00B36576" w:rsidP="00B36576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5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 Conformidade Técnica: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 os serviços/bens descritos na Nota Fiscal foram devidamente conferidos, testados e inspecionados, constatando-se sua integral conformidade com as especificações técnicas, padrões de qualidade e prazos estabelecidos no Termo de Referência e no Contrato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conforme exige a </w:t>
      </w:r>
      <w:r w:rsidR="000A20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825FBF">
        <w:rPr>
          <w:rFonts w:ascii="Times New Roman" w:hAnsi="Times New Roman" w:cs="Times New Roman"/>
          <w:color w:val="000000" w:themeColor="text1"/>
          <w:sz w:val="24"/>
          <w:szCs w:val="24"/>
        </w:rPr>
        <w:t>63/64</w:t>
      </w:r>
      <w:r w:rsidR="000A20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Lei 4.320/1964.</w:t>
      </w:r>
    </w:p>
    <w:p w14:paraId="68ADE483" w14:textId="77777777" w:rsidR="00B36576" w:rsidRPr="00B36576" w:rsidRDefault="00B36576" w:rsidP="00B36576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5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Atesto para Pagamento: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Diante do cumprimento total das obrigações contratuais nesta etapa, efetuamos o</w:t>
      </w:r>
      <w:r w:rsidRPr="00B3657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ATESTO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despesa, reconhecendo o direito da contratada ao recebimento do valor nela consignado.</w:t>
      </w:r>
    </w:p>
    <w:p w14:paraId="72246F45" w14:textId="3FF250AB" w:rsidR="002E71B4" w:rsidRDefault="00B36576" w:rsidP="002E71B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65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 Regularidade Documental:</w:t>
      </w:r>
      <w:r w:rsidRPr="00B365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Certificamos que as certidões de regularidade fiscal, trabalhista e previdenciária da contratada foram consultadas e encontram-se válidas e anexas aos autos, conforme exige o Art. 91 da Lei 14.133/2021.</w:t>
      </w:r>
    </w:p>
    <w:p w14:paraId="4E0D9772" w14:textId="40E6E271" w:rsidR="009D741D" w:rsidRPr="002E71B4" w:rsidRDefault="009D741D" w:rsidP="002E71B4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3DE8">
        <w:rPr>
          <w:rFonts w:ascii="Times New Roman" w:hAnsi="Times New Roman"/>
          <w:b/>
          <w:bCs/>
          <w:color w:val="000000"/>
          <w:sz w:val="24"/>
          <w:szCs w:val="24"/>
        </w:rPr>
        <w:t>Ocorrências: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sdt>
        <w:sdtPr>
          <w:rPr>
            <w:rStyle w:val="Estilo18"/>
          </w:rPr>
          <w:id w:val="-366833175"/>
          <w:placeholder>
            <w:docPart w:val="8023B8B5563444E283CDC247C7D2EF41"/>
          </w:placeholder>
          <w:showingPlcHdr/>
          <w15:color w:val="3366FF"/>
        </w:sdtPr>
        <w:sdtEndPr>
          <w:rPr>
            <w:rStyle w:val="Fontepargpadro"/>
            <w:rFonts w:ascii="Times New Roman" w:hAnsi="Times New Roman"/>
            <w:b/>
            <w:bCs/>
            <w:color w:val="000000"/>
            <w:sz w:val="24"/>
            <w:szCs w:val="24"/>
          </w:rPr>
        </w:sdtEndPr>
        <w:sdtContent>
          <w:r w:rsidRPr="009D741D">
            <w:rPr>
              <w:rStyle w:val="TextodoEspaoReservado"/>
              <w:color w:val="0070C0"/>
            </w:rPr>
            <w:t>Clique ou toque aqui para inserir o texto</w:t>
          </w:r>
          <w:r w:rsidRPr="003948A6">
            <w:rPr>
              <w:rStyle w:val="TextodoEspaoReservado"/>
            </w:rPr>
            <w:t>.</w:t>
          </w:r>
        </w:sdtContent>
      </w:sdt>
    </w:p>
    <w:p w14:paraId="7ACDA9AB" w14:textId="77777777" w:rsidR="00B833CC" w:rsidRPr="002E71B4" w:rsidRDefault="00B36576" w:rsidP="002E71B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71B4">
        <w:rPr>
          <w:rFonts w:ascii="Times New Roman" w:hAnsi="Times New Roman" w:cs="Times New Roman"/>
          <w:sz w:val="24"/>
          <w:szCs w:val="24"/>
        </w:rPr>
        <w:t xml:space="preserve">Manifestamo-nos favoráveis à liquidação e ao pronto pagamento da referida </w:t>
      </w:r>
      <w:r w:rsidR="002E71B4">
        <w:rPr>
          <w:rFonts w:ascii="Times New Roman" w:hAnsi="Times New Roman" w:cs="Times New Roman"/>
          <w:sz w:val="24"/>
          <w:szCs w:val="24"/>
        </w:rPr>
        <w:t>despesa</w:t>
      </w:r>
      <w:r w:rsidRPr="002E71B4">
        <w:rPr>
          <w:rFonts w:ascii="Times New Roman" w:hAnsi="Times New Roman" w:cs="Times New Roman"/>
          <w:sz w:val="24"/>
          <w:szCs w:val="24"/>
        </w:rPr>
        <w:t>.</w:t>
      </w:r>
    </w:p>
    <w:p w14:paraId="3EF2EBD9" w14:textId="77777777" w:rsidR="00B833CC" w:rsidRPr="0045217B" w:rsidRDefault="00B833CC" w:rsidP="00B833C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Datado e assinado eletronicamente</w:t>
      </w:r>
    </w:p>
    <w:p w14:paraId="084EBEE0" w14:textId="77777777" w:rsidR="00B833CC" w:rsidRPr="0045217B" w:rsidRDefault="00B833CC" w:rsidP="00B83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3"/>
        </w:rPr>
        <w:id w:val="-490567299"/>
        <w:placeholder>
          <w:docPart w:val="94FCFB7FA92947D284EC75F696C2FA77"/>
        </w:placeholder>
        <w:showingPlcHdr/>
      </w:sdtPr>
      <w:sdtEndPr>
        <w:rPr>
          <w:rStyle w:val="Fontepargpadro"/>
          <w:rFonts w:ascii="Times New Roman" w:hAnsi="Times New Roman" w:cs="Times New Roman"/>
          <w:color w:val="00B0F0"/>
          <w:sz w:val="24"/>
          <w:szCs w:val="24"/>
        </w:rPr>
      </w:sdtEndPr>
      <w:sdtContent>
        <w:p w14:paraId="4FFD3F16" w14:textId="77777777" w:rsidR="00B833CC" w:rsidRPr="00F90C2B" w:rsidRDefault="008C7709" w:rsidP="00B833CC">
          <w:pPr>
            <w:spacing w:after="0" w:line="240" w:lineRule="auto"/>
            <w:jc w:val="center"/>
            <w:rPr>
              <w:rFonts w:ascii="Times New Roman" w:hAnsi="Times New Roman" w:cs="Times New Roman"/>
              <w:color w:val="EE0000"/>
              <w:sz w:val="24"/>
              <w:szCs w:val="24"/>
            </w:rPr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 w:rsidR="008120E3">
            <w:rPr>
              <w:rStyle w:val="TextodoEspaoReservado"/>
              <w:color w:val="00B0F0"/>
            </w:rPr>
            <w:t>nome do Fiscal</w:t>
          </w:r>
        </w:p>
      </w:sdtContent>
    </w:sdt>
    <w:p w14:paraId="416A132C" w14:textId="77777777" w:rsidR="00B833CC" w:rsidRPr="0045217B" w:rsidRDefault="00B833CC" w:rsidP="00B83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 w:rsidR="009E08BC">
        <w:rPr>
          <w:rFonts w:ascii="Times New Roman" w:hAnsi="Times New Roman" w:cs="Times New Roman"/>
          <w:sz w:val="24"/>
          <w:szCs w:val="24"/>
        </w:rPr>
        <w:t>:</w:t>
      </w:r>
      <w:r w:rsidR="008C770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Estilo14"/>
          </w:rPr>
          <w:id w:val="-494254879"/>
          <w:placeholder>
            <w:docPart w:val="B0D0A699DBC14A4B90FF3A7AFCAF9533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  <w:sz w:val="24"/>
            <w:szCs w:val="24"/>
          </w:rPr>
        </w:sdtEndPr>
        <w:sdtContent>
          <w:r w:rsidR="008120E3">
            <w:rPr>
              <w:rStyle w:val="TextodoEspaoReservado"/>
              <w:color w:val="00B0F0"/>
            </w:rPr>
            <w:t>I</w:t>
          </w:r>
          <w:r w:rsidR="008C7709" w:rsidRPr="008120E3">
            <w:rPr>
              <w:rStyle w:val="TextodoEspaoReservado"/>
              <w:color w:val="00B0F0"/>
            </w:rPr>
            <w:t xml:space="preserve">nserir </w:t>
          </w:r>
          <w:r w:rsidR="008120E3">
            <w:rPr>
              <w:rStyle w:val="TextodoEspaoReservado"/>
              <w:color w:val="00B0F0"/>
            </w:rPr>
            <w:t>a matrícula</w:t>
          </w:r>
        </w:sdtContent>
      </w:sdt>
    </w:p>
    <w:p w14:paraId="1D6E5335" w14:textId="77777777" w:rsidR="00B833CC" w:rsidRPr="0045217B" w:rsidRDefault="00B833CC" w:rsidP="00B833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Fiscal do contrato</w:t>
      </w:r>
    </w:p>
    <w:p w14:paraId="2C7AD206" w14:textId="77777777" w:rsidR="00B833CC" w:rsidRDefault="00B833CC" w:rsidP="00B833C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D80BBD" w14:textId="77777777" w:rsidR="00B833CC" w:rsidRPr="0045217B" w:rsidRDefault="00B833CC" w:rsidP="00B83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_________________________</w:t>
      </w:r>
    </w:p>
    <w:sdt>
      <w:sdtPr>
        <w:rPr>
          <w:rStyle w:val="Estilo15"/>
        </w:rPr>
        <w:id w:val="-1390331282"/>
        <w:placeholder>
          <w:docPart w:val="A0EB73F165FC41418C1C728B79D5A68A"/>
        </w:placeholder>
        <w:showingPlcHdr/>
      </w:sdtPr>
      <w:sdtEndPr>
        <w:rPr>
          <w:rStyle w:val="Fontepargpadro"/>
          <w:rFonts w:ascii="Times New Roman" w:hAnsi="Times New Roman" w:cs="Times New Roman"/>
          <w:color w:val="00B0F0"/>
          <w:sz w:val="24"/>
          <w:szCs w:val="24"/>
        </w:rPr>
      </w:sdtEndPr>
      <w:sdtContent>
        <w:p w14:paraId="41475084" w14:textId="77777777" w:rsidR="00B833CC" w:rsidRPr="00F90C2B" w:rsidRDefault="008C7709" w:rsidP="00B833CC">
          <w:pPr>
            <w:spacing w:after="0"/>
            <w:jc w:val="center"/>
            <w:rPr>
              <w:rFonts w:ascii="Times New Roman" w:hAnsi="Times New Roman" w:cs="Times New Roman"/>
              <w:color w:val="EE0000"/>
              <w:sz w:val="24"/>
              <w:szCs w:val="24"/>
            </w:rPr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 w:rsidR="008120E3">
            <w:rPr>
              <w:rStyle w:val="TextodoEspaoReservado"/>
              <w:color w:val="00B0F0"/>
            </w:rPr>
            <w:t>nome do Gestor</w:t>
          </w:r>
        </w:p>
      </w:sdtContent>
    </w:sdt>
    <w:p w14:paraId="67E89F5C" w14:textId="77777777" w:rsidR="009E08BC" w:rsidRPr="0045217B" w:rsidRDefault="009E08BC" w:rsidP="009E08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Matrícula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Style w:val="Estilo16"/>
          </w:rPr>
          <w:id w:val="1068995762"/>
          <w:placeholder>
            <w:docPart w:val="9E69EDC5DCE443E9BB9D7A7081BC4CBE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  <w:sz w:val="24"/>
            <w:szCs w:val="24"/>
          </w:rPr>
        </w:sdtEndPr>
        <w:sdtContent>
          <w:r w:rsidR="008120E3">
            <w:rPr>
              <w:rStyle w:val="TextodoEspaoReservado"/>
              <w:color w:val="00B0F0"/>
            </w:rPr>
            <w:t>I</w:t>
          </w:r>
          <w:r w:rsidR="008120E3" w:rsidRPr="008120E3">
            <w:rPr>
              <w:rStyle w:val="TextodoEspaoReservado"/>
              <w:color w:val="00B0F0"/>
            </w:rPr>
            <w:t xml:space="preserve">nserir </w:t>
          </w:r>
          <w:r w:rsidR="008120E3">
            <w:rPr>
              <w:rStyle w:val="TextodoEspaoReservado"/>
              <w:color w:val="00B0F0"/>
            </w:rPr>
            <w:t>a matrícula</w:t>
          </w:r>
        </w:sdtContent>
      </w:sdt>
    </w:p>
    <w:p w14:paraId="62366A3B" w14:textId="77777777" w:rsidR="00B833CC" w:rsidRPr="0045217B" w:rsidRDefault="00B833CC" w:rsidP="00B833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5217B">
        <w:rPr>
          <w:rFonts w:ascii="Times New Roman" w:hAnsi="Times New Roman" w:cs="Times New Roman"/>
          <w:sz w:val="24"/>
          <w:szCs w:val="24"/>
        </w:rPr>
        <w:t>Gestor do contrato</w:t>
      </w:r>
    </w:p>
    <w:p w14:paraId="5C964328" w14:textId="77777777" w:rsidR="00C029B5" w:rsidRDefault="00C029B5" w:rsidP="00B833CC">
      <w:pPr>
        <w:pStyle w:val="PargrafodaLista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029B5" w:rsidSect="002E71B4">
      <w:headerReference w:type="default" r:id="rId7"/>
      <w:footerReference w:type="default" r:id="rId8"/>
      <w:pgSz w:w="11906" w:h="16838"/>
      <w:pgMar w:top="964" w:right="851" w:bottom="96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A7B38" w14:textId="77777777" w:rsidR="00546887" w:rsidRDefault="00546887">
      <w:pPr>
        <w:spacing w:after="0" w:line="240" w:lineRule="auto"/>
      </w:pPr>
      <w:r>
        <w:separator/>
      </w:r>
    </w:p>
  </w:endnote>
  <w:endnote w:type="continuationSeparator" w:id="0">
    <w:p w14:paraId="629BAA1B" w14:textId="77777777" w:rsidR="00546887" w:rsidRDefault="0054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33D40" w14:textId="77777777" w:rsidR="00AB7B32" w:rsidRDefault="00AB7B32" w:rsidP="00525090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Times New Roman" w:hAnsi="Arial Narrow" w:cs="Arial"/>
        <w:sz w:val="21"/>
        <w:szCs w:val="21"/>
        <w:shd w:val="clear" w:color="auto" w:fill="FFFFFF"/>
        <w:lang w:eastAsia="pt-BR"/>
      </w:rPr>
    </w:pPr>
  </w:p>
  <w:p w14:paraId="57A182A3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________________________________________________________________________________________________________</w:t>
    </w:r>
  </w:p>
  <w:p w14:paraId="6A1D7E81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Av. Desembargador José Nunes da Cunha, Bloco 12, Parque dos Poderes - CEP 79031-310 - Campo Grande/MS</w:t>
    </w:r>
  </w:p>
  <w:p w14:paraId="088B0C29" w14:textId="77777777" w:rsidR="00D12170" w:rsidRDefault="00D12170" w:rsidP="00D12170">
    <w:pPr>
      <w:pStyle w:val="Rodap"/>
      <w:jc w:val="center"/>
      <w:rPr>
        <w:rFonts w:ascii="Calibri Light" w:hAnsi="Calibri Light"/>
        <w:sz w:val="16"/>
        <w:szCs w:val="16"/>
        <w:lang w:val="es-ES"/>
      </w:rPr>
    </w:pPr>
    <w:r>
      <w:rPr>
        <w:rFonts w:ascii="Calibri Light" w:hAnsi="Calibri Light"/>
        <w:sz w:val="16"/>
        <w:szCs w:val="16"/>
        <w:lang w:val="es-ES"/>
      </w:rPr>
      <w:t>PABX: (67) 3318-5100</w:t>
    </w:r>
  </w:p>
  <w:p w14:paraId="595E2695" w14:textId="77777777" w:rsidR="00AB7B32" w:rsidRPr="00BD1E03" w:rsidRDefault="00AB7B32">
    <w:pPr>
      <w:pStyle w:val="Rodap"/>
      <w:rPr>
        <w:lang w:val="es-P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EE290" w14:textId="77777777" w:rsidR="00546887" w:rsidRDefault="00546887">
      <w:pPr>
        <w:spacing w:after="0" w:line="240" w:lineRule="auto"/>
      </w:pPr>
      <w:r>
        <w:separator/>
      </w:r>
    </w:p>
  </w:footnote>
  <w:footnote w:type="continuationSeparator" w:id="0">
    <w:p w14:paraId="28FD29C0" w14:textId="77777777" w:rsidR="00546887" w:rsidRDefault="0054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4AC88" w14:textId="77777777" w:rsidR="00AB7B32" w:rsidRDefault="00D12170" w:rsidP="00525090">
    <w:pPr>
      <w:pStyle w:val="Cabealho"/>
      <w:jc w:val="center"/>
    </w:pPr>
    <w:r w:rsidRPr="00A4335D">
      <w:rPr>
        <w:noProof/>
      </w:rPr>
      <w:drawing>
        <wp:inline distT="0" distB="0" distL="0" distR="0" wp14:anchorId="6D61D425" wp14:editId="5D147D5C">
          <wp:extent cx="3333750" cy="942975"/>
          <wp:effectExtent l="0" t="0" r="0" b="9525"/>
          <wp:docPr id="79180363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52B16"/>
    <w:multiLevelType w:val="hybridMultilevel"/>
    <w:tmpl w:val="E7426AC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859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QPVUmDHKLPUP6TR/dgnih5HQb8tHGhF/18fldByl3hlUJ8ugUboaQEsXqXLl6IyJJy1QtndOfntgeVFQ/NFtg==" w:salt="tPlNJfzgMtG6pVeJsp+/7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41D"/>
    <w:rsid w:val="00060FE8"/>
    <w:rsid w:val="0008599D"/>
    <w:rsid w:val="000A20D3"/>
    <w:rsid w:val="000D0FBE"/>
    <w:rsid w:val="00164A34"/>
    <w:rsid w:val="001A42CD"/>
    <w:rsid w:val="001C0F67"/>
    <w:rsid w:val="00293BB0"/>
    <w:rsid w:val="002E71B4"/>
    <w:rsid w:val="00365FE2"/>
    <w:rsid w:val="003A4F92"/>
    <w:rsid w:val="00400458"/>
    <w:rsid w:val="00471CA5"/>
    <w:rsid w:val="004C7097"/>
    <w:rsid w:val="005043AF"/>
    <w:rsid w:val="005222FD"/>
    <w:rsid w:val="00546887"/>
    <w:rsid w:val="005D0E71"/>
    <w:rsid w:val="00600E47"/>
    <w:rsid w:val="00614BC1"/>
    <w:rsid w:val="00646F52"/>
    <w:rsid w:val="00716184"/>
    <w:rsid w:val="00794252"/>
    <w:rsid w:val="007C5C58"/>
    <w:rsid w:val="007F4948"/>
    <w:rsid w:val="008120E3"/>
    <w:rsid w:val="00825FBF"/>
    <w:rsid w:val="00851AA3"/>
    <w:rsid w:val="008C7709"/>
    <w:rsid w:val="00952846"/>
    <w:rsid w:val="009D6A26"/>
    <w:rsid w:val="009D741D"/>
    <w:rsid w:val="009E08BC"/>
    <w:rsid w:val="00A81927"/>
    <w:rsid w:val="00AB7B32"/>
    <w:rsid w:val="00B36576"/>
    <w:rsid w:val="00B833CC"/>
    <w:rsid w:val="00BD1E03"/>
    <w:rsid w:val="00C029B5"/>
    <w:rsid w:val="00C034E4"/>
    <w:rsid w:val="00CC3744"/>
    <w:rsid w:val="00D024D3"/>
    <w:rsid w:val="00D12170"/>
    <w:rsid w:val="00DB311E"/>
    <w:rsid w:val="00DC6D49"/>
    <w:rsid w:val="00F2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718F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9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29B5"/>
  </w:style>
  <w:style w:type="paragraph" w:styleId="Rodap">
    <w:name w:val="footer"/>
    <w:basedOn w:val="Normal"/>
    <w:link w:val="RodapChar"/>
    <w:unhideWhenUsed/>
    <w:rsid w:val="00C02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029B5"/>
  </w:style>
  <w:style w:type="paragraph" w:styleId="PargrafodaLista">
    <w:name w:val="List Paragraph"/>
    <w:basedOn w:val="Normal"/>
    <w:uiPriority w:val="34"/>
    <w:qFormat/>
    <w:rsid w:val="00C029B5"/>
    <w:pPr>
      <w:ind w:left="720"/>
      <w:contextualSpacing/>
    </w:pPr>
  </w:style>
  <w:style w:type="character" w:styleId="Hyperlink">
    <w:name w:val="Hyperlink"/>
    <w:unhideWhenUsed/>
    <w:rsid w:val="00D12170"/>
    <w:rPr>
      <w:color w:val="0000FF"/>
      <w:u w:val="single"/>
    </w:rPr>
  </w:style>
  <w:style w:type="character" w:styleId="TextodoEspaoReservado">
    <w:name w:val="Placeholder Text"/>
    <w:basedOn w:val="Fontepargpadro"/>
    <w:uiPriority w:val="99"/>
    <w:semiHidden/>
    <w:rsid w:val="008C7709"/>
    <w:rPr>
      <w:color w:val="666666"/>
    </w:rPr>
  </w:style>
  <w:style w:type="character" w:customStyle="1" w:styleId="Estilo1">
    <w:name w:val="Estilo1"/>
    <w:basedOn w:val="Fontepargpadro"/>
    <w:uiPriority w:val="1"/>
    <w:rsid w:val="008C7709"/>
    <w:rPr>
      <w:i/>
      <w:color w:val="000000" w:themeColor="text1"/>
    </w:rPr>
  </w:style>
  <w:style w:type="character" w:customStyle="1" w:styleId="Estilo2">
    <w:name w:val="Estilo2"/>
    <w:basedOn w:val="Fontepargpadro"/>
    <w:uiPriority w:val="1"/>
    <w:rsid w:val="008C7709"/>
    <w:rPr>
      <w:i/>
      <w:color w:val="000000" w:themeColor="text1"/>
    </w:rPr>
  </w:style>
  <w:style w:type="character" w:customStyle="1" w:styleId="Estilo3">
    <w:name w:val="Estilo3"/>
    <w:basedOn w:val="Fontepargpadro"/>
    <w:uiPriority w:val="1"/>
    <w:rsid w:val="008C7709"/>
    <w:rPr>
      <w:color w:val="000000" w:themeColor="text1"/>
    </w:rPr>
  </w:style>
  <w:style w:type="character" w:customStyle="1" w:styleId="Estilo4">
    <w:name w:val="Estilo4"/>
    <w:basedOn w:val="Fontepargpadro"/>
    <w:uiPriority w:val="1"/>
    <w:rsid w:val="008C7709"/>
    <w:rPr>
      <w:i/>
      <w:color w:val="000000" w:themeColor="text1"/>
    </w:rPr>
  </w:style>
  <w:style w:type="character" w:customStyle="1" w:styleId="Estilo5">
    <w:name w:val="Estilo5"/>
    <w:basedOn w:val="Fontepargpadro"/>
    <w:uiPriority w:val="1"/>
    <w:rsid w:val="008C7709"/>
    <w:rPr>
      <w:i/>
      <w:color w:val="000000" w:themeColor="text1"/>
    </w:rPr>
  </w:style>
  <w:style w:type="character" w:customStyle="1" w:styleId="Estilo6">
    <w:name w:val="Estilo6"/>
    <w:basedOn w:val="Fontepargpadro"/>
    <w:uiPriority w:val="1"/>
    <w:rsid w:val="00C034E4"/>
    <w:rPr>
      <w:i/>
      <w:color w:val="000000" w:themeColor="text1"/>
    </w:rPr>
  </w:style>
  <w:style w:type="character" w:customStyle="1" w:styleId="Estilo7">
    <w:name w:val="Estilo7"/>
    <w:basedOn w:val="Fontepargpadro"/>
    <w:uiPriority w:val="1"/>
    <w:rsid w:val="00C034E4"/>
    <w:rPr>
      <w:i/>
      <w:color w:val="000000" w:themeColor="text1"/>
    </w:rPr>
  </w:style>
  <w:style w:type="character" w:customStyle="1" w:styleId="Estilo8">
    <w:name w:val="Estilo8"/>
    <w:basedOn w:val="Fontepargpadro"/>
    <w:uiPriority w:val="1"/>
    <w:rsid w:val="00C034E4"/>
    <w:rPr>
      <w:i/>
      <w:color w:val="000000" w:themeColor="text1"/>
    </w:rPr>
  </w:style>
  <w:style w:type="character" w:customStyle="1" w:styleId="Estilo9">
    <w:name w:val="Estilo9"/>
    <w:basedOn w:val="Fontepargpadro"/>
    <w:uiPriority w:val="1"/>
    <w:rsid w:val="00C034E4"/>
    <w:rPr>
      <w:color w:val="000000" w:themeColor="text1"/>
    </w:rPr>
  </w:style>
  <w:style w:type="character" w:customStyle="1" w:styleId="Estilo10">
    <w:name w:val="Estilo10"/>
    <w:basedOn w:val="Fontepargpadro"/>
    <w:uiPriority w:val="1"/>
    <w:rsid w:val="008120E3"/>
    <w:rPr>
      <w:i/>
      <w:color w:val="000000" w:themeColor="text1"/>
    </w:rPr>
  </w:style>
  <w:style w:type="character" w:customStyle="1" w:styleId="Estilo11">
    <w:name w:val="Estilo11"/>
    <w:basedOn w:val="Fontepargpadro"/>
    <w:uiPriority w:val="1"/>
    <w:rsid w:val="008120E3"/>
    <w:rPr>
      <w:color w:val="000000" w:themeColor="text1"/>
    </w:rPr>
  </w:style>
  <w:style w:type="character" w:customStyle="1" w:styleId="Estilo12">
    <w:name w:val="Estilo12"/>
    <w:basedOn w:val="Fontepargpadro"/>
    <w:uiPriority w:val="1"/>
    <w:rsid w:val="008120E3"/>
    <w:rPr>
      <w:color w:val="000000" w:themeColor="text1"/>
    </w:rPr>
  </w:style>
  <w:style w:type="character" w:customStyle="1" w:styleId="Estilo13">
    <w:name w:val="Estilo13"/>
    <w:basedOn w:val="Fontepargpadro"/>
    <w:uiPriority w:val="1"/>
    <w:rsid w:val="008120E3"/>
    <w:rPr>
      <w:color w:val="000000" w:themeColor="text1"/>
    </w:rPr>
  </w:style>
  <w:style w:type="character" w:customStyle="1" w:styleId="Estilo14">
    <w:name w:val="Estilo14"/>
    <w:basedOn w:val="Fontepargpadro"/>
    <w:uiPriority w:val="1"/>
    <w:rsid w:val="008120E3"/>
    <w:rPr>
      <w:color w:val="000000" w:themeColor="text1"/>
    </w:rPr>
  </w:style>
  <w:style w:type="character" w:customStyle="1" w:styleId="Estilo15">
    <w:name w:val="Estilo15"/>
    <w:basedOn w:val="Fontepargpadro"/>
    <w:uiPriority w:val="1"/>
    <w:rsid w:val="008120E3"/>
    <w:rPr>
      <w:color w:val="000000" w:themeColor="text1"/>
    </w:rPr>
  </w:style>
  <w:style w:type="character" w:customStyle="1" w:styleId="Estilo16">
    <w:name w:val="Estilo16"/>
    <w:basedOn w:val="Fontepargpadro"/>
    <w:uiPriority w:val="1"/>
    <w:rsid w:val="008120E3"/>
    <w:rPr>
      <w:color w:val="000000" w:themeColor="text1"/>
    </w:rPr>
  </w:style>
  <w:style w:type="character" w:customStyle="1" w:styleId="Estilo17">
    <w:name w:val="Estilo17"/>
    <w:basedOn w:val="Fontepargpadro"/>
    <w:uiPriority w:val="1"/>
    <w:rsid w:val="002E71B4"/>
    <w:rPr>
      <w:i/>
      <w:color w:val="000000" w:themeColor="text1"/>
    </w:rPr>
  </w:style>
  <w:style w:type="character" w:customStyle="1" w:styleId="Estilo18">
    <w:name w:val="Estilo18"/>
    <w:basedOn w:val="Fontepargpadro"/>
    <w:uiPriority w:val="1"/>
    <w:rsid w:val="009D741D"/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638AABA36648F6B8D4BEC1D5DB57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BA2E02-F133-46FA-90FB-2C5F5B23A405}"/>
      </w:docPartPr>
      <w:docPartBody>
        <w:p w:rsidR="00980F39" w:rsidRDefault="00761880" w:rsidP="00761880">
          <w:pPr>
            <w:pStyle w:val="97638AABA36648F6B8D4BEC1D5DB57022"/>
          </w:pPr>
          <w:r w:rsidRPr="008C7709">
            <w:rPr>
              <w:rStyle w:val="TextodoEspaoReservado"/>
              <w:color w:val="00B0F0"/>
            </w:rPr>
            <w:t>Digite aqui o NUP</w:t>
          </w:r>
        </w:p>
      </w:docPartBody>
    </w:docPart>
    <w:docPart>
      <w:docPartPr>
        <w:name w:val="CC66FA2538574B13811C192365F7A6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35A31E-26EB-440D-8449-EA71391D5E31}"/>
      </w:docPartPr>
      <w:docPartBody>
        <w:p w:rsidR="00980F39" w:rsidRDefault="00761880" w:rsidP="00761880">
          <w:pPr>
            <w:pStyle w:val="CC66FA2538574B13811C192365F7A6FE2"/>
          </w:pPr>
          <w:r w:rsidRPr="008C7709">
            <w:rPr>
              <w:rStyle w:val="TextodoEspaoReservado"/>
              <w:color w:val="00B0F0"/>
            </w:rPr>
            <w:t>Inserir o número do Contrato</w:t>
          </w:r>
        </w:p>
      </w:docPartBody>
    </w:docPart>
    <w:docPart>
      <w:docPartPr>
        <w:name w:val="DD46FC1213074D4CB6763AE5D17A82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BBAEEF-0D32-4B66-A863-6E35F155645B}"/>
      </w:docPartPr>
      <w:docPartBody>
        <w:p w:rsidR="00980F39" w:rsidRDefault="00761880" w:rsidP="00761880">
          <w:pPr>
            <w:pStyle w:val="DD46FC1213074D4CB6763AE5D17A82842"/>
          </w:pPr>
          <w:r w:rsidRPr="008C7709">
            <w:rPr>
              <w:rStyle w:val="TextodoEspaoReservado"/>
              <w:color w:val="00B0F0"/>
            </w:rPr>
            <w:t>Clique para inserir o número do Empenho</w:t>
          </w:r>
        </w:p>
      </w:docPartBody>
    </w:docPart>
    <w:docPart>
      <w:docPartPr>
        <w:name w:val="765F2FF7B30B43B2AEE56E9D7DEC93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82A417-259D-47CA-A211-ED312E3A4798}"/>
      </w:docPartPr>
      <w:docPartBody>
        <w:p w:rsidR="00980F39" w:rsidRDefault="00761880" w:rsidP="00761880">
          <w:pPr>
            <w:pStyle w:val="765F2FF7B30B43B2AEE56E9D7DEC933D2"/>
          </w:pPr>
          <w:r w:rsidRPr="008C7709">
            <w:rPr>
              <w:rStyle w:val="TextodoEspaoReservado"/>
              <w:color w:val="00B0F0"/>
            </w:rPr>
            <w:t xml:space="preserve"> Inserir o número da Nota Fiscal</w:t>
          </w:r>
        </w:p>
      </w:docPartBody>
    </w:docPart>
    <w:docPart>
      <w:docPartPr>
        <w:name w:val="3110047D43644EB09EE95DB7C92677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489BC6-F46C-47C1-8630-4DA7259FEDA4}"/>
      </w:docPartPr>
      <w:docPartBody>
        <w:p w:rsidR="00980F39" w:rsidRDefault="00761880" w:rsidP="00761880">
          <w:pPr>
            <w:pStyle w:val="3110047D43644EB09EE95DB7C92677D42"/>
          </w:pPr>
          <w:r w:rsidRPr="008C7709">
            <w:rPr>
              <w:rStyle w:val="TextodoEspaoReservado"/>
              <w:color w:val="00B0F0"/>
            </w:rPr>
            <w:t>Inserir a Razão Social</w:t>
          </w:r>
        </w:p>
      </w:docPartBody>
    </w:docPart>
    <w:docPart>
      <w:docPartPr>
        <w:name w:val="A62C034D45E14FC9825073EA828B76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A96E5B-6C13-4288-9BDE-7998E6A37E3E}"/>
      </w:docPartPr>
      <w:docPartBody>
        <w:p w:rsidR="00980F39" w:rsidRDefault="00761880" w:rsidP="00761880">
          <w:pPr>
            <w:pStyle w:val="A62C034D45E14FC9825073EA828B768B2"/>
          </w:pPr>
          <w:r w:rsidRPr="00C034E4">
            <w:rPr>
              <w:rStyle w:val="TextodoEspaoReservado"/>
              <w:color w:val="00B0F0"/>
            </w:rPr>
            <w:t xml:space="preserve"> Inserir o CNPJ</w:t>
          </w:r>
        </w:p>
      </w:docPartBody>
    </w:docPart>
    <w:docPart>
      <w:docPartPr>
        <w:name w:val="C8B1E3A18CD14794861B0DD63C66E1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B91D135-F95C-4B83-A32F-6C790F144A7B}"/>
      </w:docPartPr>
      <w:docPartBody>
        <w:p w:rsidR="00980F39" w:rsidRDefault="00761880" w:rsidP="00761880">
          <w:pPr>
            <w:pStyle w:val="C8B1E3A18CD14794861B0DD63C66E16F2"/>
          </w:pPr>
          <w:r w:rsidRPr="002E71B4">
            <w:rPr>
              <w:rStyle w:val="TextodoEspaoReservado"/>
              <w:color w:val="00B0F0"/>
            </w:rPr>
            <w:t>Clique ou toque aqui para inserir o texto.</w:t>
          </w:r>
        </w:p>
      </w:docPartBody>
    </w:docPart>
    <w:docPart>
      <w:docPartPr>
        <w:name w:val="38CD86ACC456483A81C890F569400C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9546D9-E87C-418D-AF47-63088B0A504F}"/>
      </w:docPartPr>
      <w:docPartBody>
        <w:p w:rsidR="00980F39" w:rsidRDefault="00761880" w:rsidP="00761880">
          <w:pPr>
            <w:pStyle w:val="38CD86ACC456483A81C890F569400CE22"/>
          </w:pPr>
          <w:r>
            <w:rPr>
              <w:rStyle w:val="TextodoEspaoReservado"/>
              <w:color w:val="00B0F0"/>
            </w:rPr>
            <w:t>I</w:t>
          </w:r>
          <w:r w:rsidRPr="00C034E4">
            <w:rPr>
              <w:rStyle w:val="TextodoEspaoReservado"/>
              <w:color w:val="00B0F0"/>
            </w:rPr>
            <w:t xml:space="preserve">nserir o </w:t>
          </w:r>
          <w:r>
            <w:rPr>
              <w:rStyle w:val="TextodoEspaoReservado"/>
              <w:color w:val="00B0F0"/>
            </w:rPr>
            <w:t>Valor total</w:t>
          </w:r>
        </w:p>
      </w:docPartBody>
    </w:docPart>
    <w:docPart>
      <w:docPartPr>
        <w:name w:val="F97E4C486F5C4E19A687314A18F708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7B153B-C48C-47AC-A5EE-2A3C06AB90C3}"/>
      </w:docPartPr>
      <w:docPartBody>
        <w:p w:rsidR="00980F39" w:rsidRDefault="00761880" w:rsidP="00761880">
          <w:pPr>
            <w:pStyle w:val="F97E4C486F5C4E19A687314A18F708522"/>
          </w:pPr>
          <w:r>
            <w:rPr>
              <w:rStyle w:val="TextodoEspaoReservado"/>
              <w:color w:val="00B0F0"/>
            </w:rPr>
            <w:t>I</w:t>
          </w:r>
          <w:r w:rsidRPr="008120E3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data</w:t>
          </w:r>
        </w:p>
      </w:docPartBody>
    </w:docPart>
    <w:docPart>
      <w:docPartPr>
        <w:name w:val="94FCFB7FA92947D284EC75F696C2FA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5793B1-247C-4671-A41A-14E6C0733197}"/>
      </w:docPartPr>
      <w:docPartBody>
        <w:p w:rsidR="00980F39" w:rsidRDefault="00761880" w:rsidP="00761880">
          <w:pPr>
            <w:pStyle w:val="94FCFB7FA92947D284EC75F696C2FA772"/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>
            <w:rPr>
              <w:rStyle w:val="TextodoEspaoReservado"/>
              <w:color w:val="00B0F0"/>
            </w:rPr>
            <w:t>nome do Fiscal</w:t>
          </w:r>
        </w:p>
      </w:docPartBody>
    </w:docPart>
    <w:docPart>
      <w:docPartPr>
        <w:name w:val="B0D0A699DBC14A4B90FF3A7AFCAF95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E4ECBD-92FE-43E5-BF8E-DD5CAFA90474}"/>
      </w:docPartPr>
      <w:docPartBody>
        <w:p w:rsidR="00980F39" w:rsidRDefault="00761880" w:rsidP="00761880">
          <w:pPr>
            <w:pStyle w:val="B0D0A699DBC14A4B90FF3A7AFCAF95332"/>
          </w:pPr>
          <w:r>
            <w:rPr>
              <w:rStyle w:val="TextodoEspaoReservado"/>
              <w:color w:val="00B0F0"/>
            </w:rPr>
            <w:t>I</w:t>
          </w:r>
          <w:r w:rsidRPr="008120E3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  <w:docPart>
      <w:docPartPr>
        <w:name w:val="A0EB73F165FC41418C1C728B79D5A6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DD4870-1052-4DC6-B14D-3243166CDA96}"/>
      </w:docPartPr>
      <w:docPartBody>
        <w:p w:rsidR="00980F39" w:rsidRDefault="00761880" w:rsidP="00761880">
          <w:pPr>
            <w:pStyle w:val="A0EB73F165FC41418C1C728B79D5A68A2"/>
          </w:pPr>
          <w:r w:rsidRPr="008120E3">
            <w:rPr>
              <w:rStyle w:val="TextodoEspaoReservado"/>
              <w:color w:val="00B0F0"/>
            </w:rPr>
            <w:t xml:space="preserve">inserir o </w:t>
          </w:r>
          <w:r>
            <w:rPr>
              <w:rStyle w:val="TextodoEspaoReservado"/>
              <w:color w:val="00B0F0"/>
            </w:rPr>
            <w:t>nome do Gestor</w:t>
          </w:r>
        </w:p>
      </w:docPartBody>
    </w:docPart>
    <w:docPart>
      <w:docPartPr>
        <w:name w:val="9E69EDC5DCE443E9BB9D7A7081BC4C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E100A3-5F27-4162-A435-4AB328412B9A}"/>
      </w:docPartPr>
      <w:docPartBody>
        <w:p w:rsidR="00980F39" w:rsidRDefault="00761880" w:rsidP="00761880">
          <w:pPr>
            <w:pStyle w:val="9E69EDC5DCE443E9BB9D7A7081BC4CBE2"/>
          </w:pPr>
          <w:r>
            <w:rPr>
              <w:rStyle w:val="TextodoEspaoReservado"/>
              <w:color w:val="00B0F0"/>
            </w:rPr>
            <w:t>I</w:t>
          </w:r>
          <w:r w:rsidRPr="008120E3">
            <w:rPr>
              <w:rStyle w:val="TextodoEspaoReservado"/>
              <w:color w:val="00B0F0"/>
            </w:rPr>
            <w:t xml:space="preserve">nserir </w:t>
          </w:r>
          <w:r>
            <w:rPr>
              <w:rStyle w:val="TextodoEspaoReservado"/>
              <w:color w:val="00B0F0"/>
            </w:rPr>
            <w:t>a matrícula</w:t>
          </w:r>
        </w:p>
      </w:docPartBody>
    </w:docPart>
    <w:docPart>
      <w:docPartPr>
        <w:name w:val="8023B8B5563444E283CDC247C7D2EF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036097-25FA-4BE3-80D8-5551FF1A1085}"/>
      </w:docPartPr>
      <w:docPartBody>
        <w:p w:rsidR="00980F39" w:rsidRDefault="00761880" w:rsidP="00761880">
          <w:pPr>
            <w:pStyle w:val="8023B8B5563444E283CDC247C7D2EF411"/>
          </w:pPr>
          <w:r w:rsidRPr="009D741D">
            <w:rPr>
              <w:rStyle w:val="TextodoEspaoReservado"/>
              <w:color w:val="0070C0"/>
            </w:rPr>
            <w:t>Clique ou toque aqui para inserir o texto</w:t>
          </w:r>
          <w:r w:rsidRPr="003948A6">
            <w:rPr>
              <w:rStyle w:val="TextodoEspaoReservado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880"/>
    <w:rsid w:val="00761880"/>
    <w:rsid w:val="00980F39"/>
    <w:rsid w:val="00D9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61880"/>
    <w:rPr>
      <w:color w:val="666666"/>
    </w:rPr>
  </w:style>
  <w:style w:type="paragraph" w:customStyle="1" w:styleId="97638AABA36648F6B8D4BEC1D5DB57022">
    <w:name w:val="97638AABA36648F6B8D4BEC1D5DB57022"/>
    <w:rsid w:val="00761880"/>
    <w:rPr>
      <w:rFonts w:eastAsiaTheme="minorHAnsi"/>
      <w:lang w:eastAsia="en-US"/>
    </w:rPr>
  </w:style>
  <w:style w:type="paragraph" w:customStyle="1" w:styleId="CC66FA2538574B13811C192365F7A6FE2">
    <w:name w:val="CC66FA2538574B13811C192365F7A6FE2"/>
    <w:rsid w:val="00761880"/>
    <w:rPr>
      <w:rFonts w:eastAsiaTheme="minorHAnsi"/>
      <w:lang w:eastAsia="en-US"/>
    </w:rPr>
  </w:style>
  <w:style w:type="paragraph" w:customStyle="1" w:styleId="DD46FC1213074D4CB6763AE5D17A82842">
    <w:name w:val="DD46FC1213074D4CB6763AE5D17A82842"/>
    <w:rsid w:val="00761880"/>
    <w:rPr>
      <w:rFonts w:eastAsiaTheme="minorHAnsi"/>
      <w:lang w:eastAsia="en-US"/>
    </w:rPr>
  </w:style>
  <w:style w:type="paragraph" w:customStyle="1" w:styleId="765F2FF7B30B43B2AEE56E9D7DEC933D2">
    <w:name w:val="765F2FF7B30B43B2AEE56E9D7DEC933D2"/>
    <w:rsid w:val="00761880"/>
    <w:rPr>
      <w:rFonts w:eastAsiaTheme="minorHAnsi"/>
      <w:lang w:eastAsia="en-US"/>
    </w:rPr>
  </w:style>
  <w:style w:type="paragraph" w:customStyle="1" w:styleId="3110047D43644EB09EE95DB7C92677D42">
    <w:name w:val="3110047D43644EB09EE95DB7C92677D42"/>
    <w:rsid w:val="00761880"/>
    <w:rPr>
      <w:rFonts w:eastAsiaTheme="minorHAnsi"/>
      <w:lang w:eastAsia="en-US"/>
    </w:rPr>
  </w:style>
  <w:style w:type="paragraph" w:customStyle="1" w:styleId="A62C034D45E14FC9825073EA828B768B2">
    <w:name w:val="A62C034D45E14FC9825073EA828B768B2"/>
    <w:rsid w:val="00761880"/>
    <w:rPr>
      <w:rFonts w:eastAsiaTheme="minorHAnsi"/>
      <w:lang w:eastAsia="en-US"/>
    </w:rPr>
  </w:style>
  <w:style w:type="paragraph" w:customStyle="1" w:styleId="C8B1E3A18CD14794861B0DD63C66E16F2">
    <w:name w:val="C8B1E3A18CD14794861B0DD63C66E16F2"/>
    <w:rsid w:val="00761880"/>
    <w:rPr>
      <w:rFonts w:eastAsiaTheme="minorHAnsi"/>
      <w:lang w:eastAsia="en-US"/>
    </w:rPr>
  </w:style>
  <w:style w:type="paragraph" w:customStyle="1" w:styleId="38CD86ACC456483A81C890F569400CE22">
    <w:name w:val="38CD86ACC456483A81C890F569400CE22"/>
    <w:rsid w:val="00761880"/>
    <w:rPr>
      <w:rFonts w:eastAsiaTheme="minorHAnsi"/>
      <w:lang w:eastAsia="en-US"/>
    </w:rPr>
  </w:style>
  <w:style w:type="paragraph" w:customStyle="1" w:styleId="F97E4C486F5C4E19A687314A18F708522">
    <w:name w:val="F97E4C486F5C4E19A687314A18F708522"/>
    <w:rsid w:val="00761880"/>
    <w:rPr>
      <w:rFonts w:eastAsiaTheme="minorHAnsi"/>
      <w:lang w:eastAsia="en-US"/>
    </w:rPr>
  </w:style>
  <w:style w:type="paragraph" w:customStyle="1" w:styleId="8023B8B5563444E283CDC247C7D2EF411">
    <w:name w:val="8023B8B5563444E283CDC247C7D2EF411"/>
    <w:rsid w:val="00761880"/>
    <w:pPr>
      <w:ind w:left="720"/>
      <w:contextualSpacing/>
    </w:pPr>
    <w:rPr>
      <w:rFonts w:eastAsiaTheme="minorHAnsi"/>
      <w:lang w:eastAsia="en-US"/>
    </w:rPr>
  </w:style>
  <w:style w:type="paragraph" w:customStyle="1" w:styleId="94FCFB7FA92947D284EC75F696C2FA772">
    <w:name w:val="94FCFB7FA92947D284EC75F696C2FA772"/>
    <w:rsid w:val="00761880"/>
    <w:rPr>
      <w:rFonts w:eastAsiaTheme="minorHAnsi"/>
      <w:lang w:eastAsia="en-US"/>
    </w:rPr>
  </w:style>
  <w:style w:type="paragraph" w:customStyle="1" w:styleId="B0D0A699DBC14A4B90FF3A7AFCAF95332">
    <w:name w:val="B0D0A699DBC14A4B90FF3A7AFCAF95332"/>
    <w:rsid w:val="00761880"/>
    <w:rPr>
      <w:rFonts w:eastAsiaTheme="minorHAnsi"/>
      <w:lang w:eastAsia="en-US"/>
    </w:rPr>
  </w:style>
  <w:style w:type="paragraph" w:customStyle="1" w:styleId="A0EB73F165FC41418C1C728B79D5A68A2">
    <w:name w:val="A0EB73F165FC41418C1C728B79D5A68A2"/>
    <w:rsid w:val="00761880"/>
    <w:rPr>
      <w:rFonts w:eastAsiaTheme="minorHAnsi"/>
      <w:lang w:eastAsia="en-US"/>
    </w:rPr>
  </w:style>
  <w:style w:type="paragraph" w:customStyle="1" w:styleId="9E69EDC5DCE443E9BB9D7A7081BC4CBE2">
    <w:name w:val="9E69EDC5DCE443E9BB9D7A7081BC4CBE2"/>
    <w:rsid w:val="0076188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DETALHADO DE RECEBIMENTO DO OBJETO CONTRATADO.dotx</Template>
  <TotalTime>1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Andrade</dc:creator>
  <cp:keywords/>
  <dc:description/>
  <cp:lastModifiedBy>Paulo Andrade</cp:lastModifiedBy>
  <cp:revision>2</cp:revision>
  <cp:lastPrinted>2026-05-13T02:12:00Z</cp:lastPrinted>
  <dcterms:created xsi:type="dcterms:W3CDTF">2026-06-10T21:15:00Z</dcterms:created>
  <dcterms:modified xsi:type="dcterms:W3CDTF">2026-06-10T21:15:00Z</dcterms:modified>
</cp:coreProperties>
</file>