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E5C93" w14:textId="77777777" w:rsidR="00B94C0B" w:rsidRPr="00B94C0B" w:rsidRDefault="000D0FBE" w:rsidP="00C029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0B">
        <w:rPr>
          <w:rFonts w:ascii="Times New Roman" w:hAnsi="Times New Roman" w:cs="Times New Roman"/>
          <w:b/>
          <w:sz w:val="28"/>
          <w:szCs w:val="28"/>
        </w:rPr>
        <w:t xml:space="preserve">TERMO </w:t>
      </w:r>
      <w:r w:rsidR="00ED6660">
        <w:rPr>
          <w:rFonts w:ascii="Times New Roman" w:hAnsi="Times New Roman" w:cs="Times New Roman"/>
          <w:b/>
          <w:sz w:val="28"/>
          <w:szCs w:val="28"/>
        </w:rPr>
        <w:t>SUMÁRIO</w:t>
      </w:r>
      <w:r w:rsidR="00C029B5" w:rsidRPr="00B94C0B">
        <w:rPr>
          <w:rFonts w:ascii="Times New Roman" w:hAnsi="Times New Roman" w:cs="Times New Roman"/>
          <w:b/>
          <w:sz w:val="28"/>
          <w:szCs w:val="28"/>
        </w:rPr>
        <w:t xml:space="preserve"> DE RECEBIMENTO DO OBJETO CONTRATADO</w:t>
      </w:r>
    </w:p>
    <w:p w14:paraId="0B8251E4" w14:textId="77777777" w:rsidR="00C029B5" w:rsidRPr="00B94C0B" w:rsidRDefault="00C029B5" w:rsidP="00C029B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4C0B">
        <w:rPr>
          <w:rFonts w:ascii="Times New Roman" w:hAnsi="Times New Roman" w:cs="Times New Roman"/>
          <w:bCs/>
          <w:sz w:val="24"/>
          <w:szCs w:val="24"/>
        </w:rPr>
        <w:t xml:space="preserve">(LEI FEDERAL Nº </w:t>
      </w:r>
      <w:r w:rsidR="000D0FBE" w:rsidRPr="00B94C0B">
        <w:rPr>
          <w:rFonts w:ascii="Times New Roman" w:hAnsi="Times New Roman" w:cs="Times New Roman"/>
          <w:bCs/>
          <w:sz w:val="24"/>
          <w:szCs w:val="24"/>
        </w:rPr>
        <w:t>14.133/2021</w:t>
      </w:r>
      <w:r w:rsidRPr="00B94C0B">
        <w:rPr>
          <w:rFonts w:ascii="Times New Roman" w:hAnsi="Times New Roman" w:cs="Times New Roman"/>
          <w:bCs/>
          <w:sz w:val="24"/>
          <w:szCs w:val="24"/>
        </w:rPr>
        <w:t xml:space="preserve"> E DECRETO ESTADUAL Nº 15.</w:t>
      </w:r>
      <w:r w:rsidR="000D0FBE" w:rsidRPr="00B94C0B">
        <w:rPr>
          <w:rFonts w:ascii="Times New Roman" w:hAnsi="Times New Roman" w:cs="Times New Roman"/>
          <w:bCs/>
          <w:sz w:val="24"/>
          <w:szCs w:val="24"/>
        </w:rPr>
        <w:t>938/2022</w:t>
      </w:r>
      <w:r w:rsidRPr="00B94C0B">
        <w:rPr>
          <w:rFonts w:ascii="Times New Roman" w:hAnsi="Times New Roman" w:cs="Times New Roman"/>
          <w:bCs/>
          <w:sz w:val="24"/>
          <w:szCs w:val="24"/>
        </w:rPr>
        <w:t>)</w:t>
      </w:r>
    </w:p>
    <w:p w14:paraId="218C4D2E" w14:textId="77777777" w:rsidR="00C029B5" w:rsidRPr="0045217B" w:rsidRDefault="00C029B5" w:rsidP="00C029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799DC7" w14:textId="35DA7FA8" w:rsidR="00B94C0B" w:rsidRPr="00B94C0B" w:rsidRDefault="00B94C0B" w:rsidP="00B94C0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 xml:space="preserve">Processo Administrativo: </w:t>
      </w:r>
      <w:sdt>
        <w:sdtPr>
          <w:rPr>
            <w:rStyle w:val="Estilo1"/>
          </w:rPr>
          <w:id w:val="-629855264"/>
          <w:placeholder>
            <w:docPart w:val="F022025C92114A86B4AD7A764E7D5F2D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auto"/>
            <w:sz w:val="24"/>
            <w:szCs w:val="24"/>
          </w:rPr>
        </w:sdtEndPr>
        <w:sdtContent>
          <w:r w:rsidR="00847402" w:rsidRPr="00110D46">
            <w:rPr>
              <w:rStyle w:val="TextodoEspaoReservado"/>
              <w:color w:val="00B0F0"/>
            </w:rPr>
            <w:t xml:space="preserve">Clique aqui para inserir o </w:t>
          </w:r>
          <w:r w:rsidR="00847402">
            <w:rPr>
              <w:rStyle w:val="TextodoEspaoReservado"/>
              <w:color w:val="00B0F0"/>
            </w:rPr>
            <w:t>NUP</w:t>
          </w:r>
          <w:r w:rsidR="00847402" w:rsidRPr="00110D46">
            <w:rPr>
              <w:rStyle w:val="TextodoEspaoReservado"/>
              <w:color w:val="00B0F0"/>
            </w:rPr>
            <w:t>.</w:t>
          </w:r>
        </w:sdtContent>
      </w:sdt>
    </w:p>
    <w:p w14:paraId="3AA69A62" w14:textId="270F3866" w:rsidR="00B94C0B" w:rsidRPr="00B94C0B" w:rsidRDefault="00B94C0B" w:rsidP="00B94C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>Contrato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94C0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10D46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Style w:val="Estilo2"/>
          </w:rPr>
          <w:id w:val="2052414253"/>
          <w:placeholder>
            <w:docPart w:val="634108E2087D4469B39B49F43A3F3924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aqui para inserir o </w:t>
          </w:r>
          <w:r w:rsidR="007513E2">
            <w:rPr>
              <w:rStyle w:val="TextodoEspaoReservado"/>
              <w:color w:val="00B0F0"/>
            </w:rPr>
            <w:t>número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</w:p>
    <w:p w14:paraId="247D7932" w14:textId="212B1576" w:rsidR="00B94C0B" w:rsidRDefault="00B94C0B" w:rsidP="00B94C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>Nota de Empenho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94C0B">
        <w:rPr>
          <w:rFonts w:ascii="Times New Roman" w:hAnsi="Times New Roman" w:cs="Times New Roman"/>
          <w:b/>
          <w:sz w:val="24"/>
          <w:szCs w:val="24"/>
        </w:rPr>
        <w:t xml:space="preserve"> nº </w:t>
      </w:r>
      <w:sdt>
        <w:sdtPr>
          <w:rPr>
            <w:rStyle w:val="Estilo3"/>
          </w:rPr>
          <w:id w:val="-1013459271"/>
          <w:placeholder>
            <w:docPart w:val="2A0783538C9E45CA988145D1190ABBA3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aqui para inserir o </w:t>
          </w:r>
          <w:r w:rsidR="007513E2">
            <w:rPr>
              <w:rStyle w:val="TextodoEspaoReservado"/>
              <w:color w:val="00B0F0"/>
            </w:rPr>
            <w:t>número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</w:p>
    <w:p w14:paraId="7C9F3399" w14:textId="1E5B8424" w:rsidR="00B94C0B" w:rsidRDefault="00B94C0B" w:rsidP="00B94C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Contratada: </w:t>
      </w:r>
      <w:sdt>
        <w:sdtPr>
          <w:rPr>
            <w:rStyle w:val="Estilo4"/>
          </w:rPr>
          <w:id w:val="-1618514225"/>
          <w:placeholder>
            <w:docPart w:val="CE1829A824FB4051B99B72503C85CC97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aqui para inserir o </w:t>
          </w:r>
          <w:r w:rsidR="007513E2">
            <w:rPr>
              <w:rStyle w:val="TextodoEspaoReservado"/>
              <w:color w:val="00B0F0"/>
            </w:rPr>
            <w:t>nome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  <w:r>
        <w:rPr>
          <w:rFonts w:ascii="Times New Roman" w:hAnsi="Times New Roman" w:cs="Times New Roman"/>
          <w:b/>
          <w:sz w:val="24"/>
          <w:szCs w:val="24"/>
        </w:rPr>
        <w:t xml:space="preserve"> – CNPJ: </w:t>
      </w:r>
      <w:sdt>
        <w:sdtPr>
          <w:rPr>
            <w:rStyle w:val="Estilo5"/>
            <w:color w:val="00B0F0"/>
          </w:rPr>
          <w:id w:val="-981693097"/>
          <w:placeholder>
            <w:docPart w:val="19C9E97C7F874A6F90667FF98045AF4B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>Clique</w:t>
          </w:r>
          <w:r w:rsidR="007513E2">
            <w:rPr>
              <w:rStyle w:val="TextodoEspaoReservado"/>
              <w:color w:val="00B0F0"/>
            </w:rPr>
            <w:t xml:space="preserve"> </w:t>
          </w:r>
          <w:r w:rsidR="00110D46" w:rsidRPr="00110D46">
            <w:rPr>
              <w:rStyle w:val="TextodoEspaoReservado"/>
              <w:color w:val="00B0F0"/>
            </w:rPr>
            <w:t xml:space="preserve">aqui para inserir o </w:t>
          </w:r>
          <w:r w:rsidR="007513E2">
            <w:rPr>
              <w:rStyle w:val="TextodoEspaoReservado"/>
              <w:color w:val="00B0F0"/>
            </w:rPr>
            <w:t>número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</w:p>
    <w:p w14:paraId="028B7CE1" w14:textId="42C23C73" w:rsidR="00C029B5" w:rsidRDefault="00C029B5" w:rsidP="00E24C04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17B">
        <w:rPr>
          <w:rFonts w:ascii="Times New Roman" w:hAnsi="Times New Roman" w:cs="Times New Roman"/>
          <w:color w:val="000000" w:themeColor="text1"/>
          <w:sz w:val="24"/>
          <w:szCs w:val="24"/>
        </w:rPr>
        <w:t>Declaro</w:t>
      </w:r>
      <w:r w:rsid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qualidade de Fiscal do Contrato designado pela Portaria nº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13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Style w:val="Estilo6"/>
          </w:rPr>
          <w:id w:val="-254830739"/>
          <w:placeholder>
            <w:docPart w:val="B5411083957445BAA2C62660BF31103F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para inserir o </w:t>
          </w:r>
          <w:r w:rsidR="007513E2">
            <w:rPr>
              <w:rStyle w:val="TextodoEspaoReservado"/>
              <w:color w:val="00B0F0"/>
            </w:rPr>
            <w:t>número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  <w:r w:rsid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em estrita observância ao Art. 140, inciso II, alínea “a” da Lei Federal nº 14.133/2021 e ao Art. 18 do Decreto Estadual nº 15.938/2022, declara o </w:t>
      </w:r>
      <w:r w:rsidR="00B94C0B" w:rsidRPr="009310B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RECEBIMENTO PROVISÓRIO</w:t>
      </w:r>
      <w:r w:rsid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objeto abaixo discriminado:</w:t>
      </w:r>
    </w:p>
    <w:p w14:paraId="3C4286CD" w14:textId="77777777" w:rsidR="00B94C0B" w:rsidRDefault="00B94C0B" w:rsidP="00B94C0B">
      <w:pPr>
        <w:pStyle w:val="PargrafodaLista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3A2FC1" w14:textId="37F6F532" w:rsidR="00B94C0B" w:rsidRPr="00B94C0B" w:rsidRDefault="00B94C0B" w:rsidP="00E24C04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Objeto: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Nota Fiscal nº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Style w:val="Estilo7"/>
          </w:rPr>
          <w:id w:val="-1421871428"/>
          <w:placeholder>
            <w:docPart w:val="E86AE68DC7EB4CB1A015D293E32AA7DE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para inserir o </w:t>
          </w:r>
          <w:r w:rsidR="007513E2">
            <w:rPr>
              <w:rStyle w:val="TextodoEspaoReservado"/>
              <w:color w:val="00B0F0"/>
            </w:rPr>
            <w:t>número</w:t>
          </w:r>
          <w:r w:rsidR="00110D46" w:rsidRPr="00110D46">
            <w:rPr>
              <w:rStyle w:val="TextodoEspaoReservado"/>
              <w:color w:val="00B0F0"/>
            </w:rPr>
            <w:t>.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Série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Style w:val="Estilo8"/>
          </w:rPr>
          <w:id w:val="-1220273536"/>
          <w:placeholder>
            <w:docPart w:val="3803AE05771B471DB3BE0485FAA4B04F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para inserir </w:t>
          </w:r>
          <w:r w:rsidR="007513E2">
            <w:rPr>
              <w:rStyle w:val="TextodoEspaoReservado"/>
              <w:color w:val="00B0F0"/>
            </w:rPr>
            <w:t>a série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, emitida em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Style w:val="Estilo9"/>
          </w:rPr>
          <w:id w:val="-1695137655"/>
          <w:placeholder>
            <w:docPart w:val="CEAC41F4986942CC94B712899E5900F7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110D46" w:rsidRPr="00110D46">
            <w:rPr>
              <w:rStyle w:val="TextodoEspaoReservado"/>
              <w:color w:val="00B0F0"/>
            </w:rPr>
            <w:t xml:space="preserve">Clique para inserir </w:t>
          </w:r>
          <w:r w:rsidR="007513E2">
            <w:rPr>
              <w:rStyle w:val="TextodoEspaoReservado"/>
              <w:color w:val="00B0F0"/>
            </w:rPr>
            <w:t>a data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 valor total de R$ </w:t>
      </w:r>
      <w:sdt>
        <w:sdtPr>
          <w:rPr>
            <w:rStyle w:val="Estilo16"/>
            <w:color w:val="00B0F0"/>
          </w:rPr>
          <w:id w:val="584107521"/>
          <w:placeholder>
            <w:docPart w:val="8EB904F2C66C401385F8947ECA295743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sz w:val="24"/>
            <w:szCs w:val="24"/>
          </w:rPr>
        </w:sdtEndPr>
        <w:sdtContent>
          <w:r w:rsidR="007513E2" w:rsidRPr="007513E2">
            <w:rPr>
              <w:rStyle w:val="TextodoEspaoReservado"/>
              <w:color w:val="00B0F0"/>
            </w:rPr>
            <w:t>Clique</w:t>
          </w:r>
          <w:r w:rsidR="007513E2">
            <w:rPr>
              <w:rStyle w:val="TextodoEspaoReservado"/>
              <w:color w:val="00B0F0"/>
            </w:rPr>
            <w:t xml:space="preserve"> </w:t>
          </w:r>
          <w:r w:rsidR="007513E2" w:rsidRPr="007513E2">
            <w:rPr>
              <w:rStyle w:val="TextodoEspaoReservado"/>
              <w:color w:val="00B0F0"/>
            </w:rPr>
            <w:t xml:space="preserve">para inserir o </w:t>
          </w:r>
          <w:r w:rsidR="007513E2">
            <w:rPr>
              <w:rStyle w:val="TextodoEspaoReservado"/>
              <w:color w:val="00B0F0"/>
            </w:rPr>
            <w:t>valor</w:t>
          </w:r>
          <w:r w:rsidR="007513E2" w:rsidRPr="007513E2">
            <w:rPr>
              <w:rStyle w:val="TextodoEspaoReservado"/>
              <w:color w:val="00B0F0"/>
            </w:rPr>
            <w:t>.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sdt>
        <w:sdtPr>
          <w:rPr>
            <w:rStyle w:val="Estilo10"/>
          </w:rPr>
          <w:id w:val="-387177332"/>
          <w:placeholder>
            <w:docPart w:val="611C5DCAC882409EB5D19B881E119852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7513E2">
            <w:rPr>
              <w:rStyle w:val="TextodoEspaoReservado"/>
              <w:color w:val="00B0F0"/>
            </w:rPr>
            <w:t>Clique para inserir o valor nominal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Este recebimento é realizado de </w:t>
      </w:r>
      <w:r w:rsidRPr="00B94C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forma sumária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, limitando-se à conferência quantitativa e visual imediata da integridade do objeto e da documentação apresentada.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aceitação definitiva e 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ATESTO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fins de liquidação da despesa ficam condicionados à verificação minuciosa de conformidade técnica, qualitativa e documental, a ser realizada no prazo de até 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15 dias - ou conforme contrato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, conforme prevê a legislação vigente.</w:t>
      </w:r>
    </w:p>
    <w:p w14:paraId="5646E251" w14:textId="110DA916" w:rsidR="00B94C0B" w:rsidRDefault="00B94C0B" w:rsidP="00E24C04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Observações Imediatas:</w:t>
      </w:r>
      <w:r w:rsidR="00110D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Style w:val="Estilo11"/>
          </w:rPr>
          <w:id w:val="-571892822"/>
          <w:placeholder>
            <w:docPart w:val="8004D3CA340E42C68E865D58BC651419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E24C04" w:rsidRPr="00110D46">
            <w:rPr>
              <w:rStyle w:val="TextodoEspaoReservado"/>
              <w:color w:val="00B0F0"/>
            </w:rPr>
            <w:t xml:space="preserve">Clique aqui para inserir </w:t>
          </w:r>
          <w:r w:rsidR="00E24C04">
            <w:rPr>
              <w:rStyle w:val="TextodoEspaoReservado"/>
              <w:color w:val="00B0F0"/>
            </w:rPr>
            <w:t>as observações</w:t>
          </w:r>
        </w:sdtContent>
      </w:sdt>
      <w:r w:rsidRPr="00B94C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8652A25" w14:textId="77777777" w:rsidR="00B94C0B" w:rsidRDefault="00B94C0B" w:rsidP="00B94C0B">
      <w:pPr>
        <w:pStyle w:val="NormalWeb"/>
        <w:ind w:left="357"/>
        <w:contextualSpacing/>
      </w:pPr>
      <w:r>
        <w:t>Pelo presente, o objeto passa à custódia da Administração Pública Estadual, sem que isto implique em quitação total das obrigações da Contratada.</w:t>
      </w:r>
    </w:p>
    <w:p w14:paraId="5C0EBCC9" w14:textId="77777777" w:rsidR="00B94C0B" w:rsidRDefault="00B94C0B" w:rsidP="00B94C0B">
      <w:pPr>
        <w:pStyle w:val="NormalWeb"/>
        <w:ind w:left="357"/>
        <w:contextualSpacing/>
      </w:pPr>
      <w:r>
        <w:t>Encaminhe-se para análise técnica e posterior emissão do Termo de Recebimento Definitivo.</w:t>
      </w:r>
    </w:p>
    <w:p w14:paraId="3C6D41DD" w14:textId="77777777" w:rsidR="00C029B5" w:rsidRPr="0045217B" w:rsidRDefault="00BD1E03" w:rsidP="00C029B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Datado e assinado eletronicamente</w:t>
      </w:r>
      <w:r w:rsidR="00B94C0B">
        <w:rPr>
          <w:rFonts w:ascii="Times New Roman" w:hAnsi="Times New Roman" w:cs="Times New Roman"/>
          <w:sz w:val="24"/>
          <w:szCs w:val="24"/>
        </w:rPr>
        <w:t>.</w:t>
      </w:r>
    </w:p>
    <w:p w14:paraId="468482C4" w14:textId="77777777" w:rsidR="00C029B5" w:rsidRPr="0045217B" w:rsidRDefault="00C029B5" w:rsidP="00C02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2"/>
        </w:rPr>
        <w:id w:val="2017423021"/>
        <w:placeholder>
          <w:docPart w:val="6224D260EC4942C7A4FE3B9C1703FA95"/>
        </w:placeholder>
        <w:showingPlcHdr/>
      </w:sdtPr>
      <w:sdtEndPr>
        <w:rPr>
          <w:rStyle w:val="Fontepargpadro"/>
          <w:rFonts w:ascii="Times New Roman" w:hAnsi="Times New Roman" w:cs="Times New Roman"/>
          <w:i w:val="0"/>
          <w:color w:val="00B0F0"/>
          <w:sz w:val="24"/>
          <w:szCs w:val="24"/>
        </w:rPr>
      </w:sdtEndPr>
      <w:sdtContent>
        <w:p w14:paraId="64997DFB" w14:textId="5D8B0662" w:rsidR="00C029B5" w:rsidRPr="0045217B" w:rsidRDefault="00110D46" w:rsidP="00C029B5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7513E2">
            <w:rPr>
              <w:rStyle w:val="TextodoEspaoReservado"/>
              <w:color w:val="00B0F0"/>
            </w:rPr>
            <w:t>Clique</w:t>
          </w:r>
          <w:r w:rsidR="007513E2">
            <w:rPr>
              <w:rStyle w:val="TextodoEspaoReservado"/>
              <w:color w:val="00B0F0"/>
            </w:rPr>
            <w:t xml:space="preserve"> </w:t>
          </w:r>
          <w:r w:rsidRPr="007513E2">
            <w:rPr>
              <w:rStyle w:val="TextodoEspaoReservado"/>
              <w:color w:val="00B0F0"/>
            </w:rPr>
            <w:t xml:space="preserve">aqui para inserir o </w:t>
          </w:r>
          <w:r w:rsidR="007513E2">
            <w:rPr>
              <w:rStyle w:val="TextodoEspaoReservado"/>
              <w:color w:val="00B0F0"/>
            </w:rPr>
            <w:t>nome do fiscal</w:t>
          </w:r>
        </w:p>
      </w:sdtContent>
    </w:sdt>
    <w:p w14:paraId="6F82EBC9" w14:textId="4422C4B1" w:rsidR="00C029B5" w:rsidRPr="0045217B" w:rsidRDefault="00C029B5" w:rsidP="00C02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 w:rsidR="009310B5">
        <w:rPr>
          <w:rFonts w:ascii="Times New Roman" w:hAnsi="Times New Roman" w:cs="Times New Roman"/>
          <w:sz w:val="24"/>
          <w:szCs w:val="24"/>
        </w:rPr>
        <w:t>:</w:t>
      </w:r>
      <w:r w:rsidR="00110D4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Estilo13"/>
          </w:rPr>
          <w:id w:val="1090896370"/>
          <w:placeholder>
            <w:docPart w:val="3A272BCC93444ACCAB23EF301F6190E4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7513E2">
            <w:rPr>
              <w:rStyle w:val="TextodoEspaoReservado"/>
              <w:color w:val="00B0F0"/>
            </w:rPr>
            <w:t>I</w:t>
          </w:r>
          <w:r w:rsidR="00110D46" w:rsidRPr="007513E2">
            <w:rPr>
              <w:rStyle w:val="TextodoEspaoReservado"/>
              <w:color w:val="00B0F0"/>
            </w:rPr>
            <w:t xml:space="preserve">nserir </w:t>
          </w:r>
          <w:r w:rsidR="007513E2">
            <w:rPr>
              <w:rStyle w:val="TextodoEspaoReservado"/>
              <w:color w:val="00B0F0"/>
            </w:rPr>
            <w:t>a matrícula</w:t>
          </w:r>
        </w:sdtContent>
      </w:sdt>
    </w:p>
    <w:p w14:paraId="0C9C638D" w14:textId="77777777" w:rsidR="00C029B5" w:rsidRPr="0045217B" w:rsidRDefault="00C029B5" w:rsidP="00C02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Fiscal do contrato</w:t>
      </w:r>
    </w:p>
    <w:p w14:paraId="66A3D07E" w14:textId="77777777" w:rsidR="00C029B5" w:rsidRDefault="00C029B5" w:rsidP="00C029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825B6C" w14:textId="77777777" w:rsidR="00C029B5" w:rsidRPr="0045217B" w:rsidRDefault="002A25FD" w:rsidP="00C02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226A7" wp14:editId="451CA1EA">
                <wp:simplePos x="0" y="0"/>
                <wp:positionH relativeFrom="margin">
                  <wp:posOffset>259714</wp:posOffset>
                </wp:positionH>
                <wp:positionV relativeFrom="paragraph">
                  <wp:posOffset>27940</wp:posOffset>
                </wp:positionV>
                <wp:extent cx="1323975" cy="361950"/>
                <wp:effectExtent l="0" t="19050" r="47625" b="38100"/>
                <wp:wrapNone/>
                <wp:docPr id="1530465750" name="Seta: para a Direita Listra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361950"/>
                        </a:xfrm>
                        <a:prstGeom prst="stripedRightArrow">
                          <a:avLst>
                            <a:gd name="adj1" fmla="val 65094"/>
                            <a:gd name="adj2" fmla="val 56887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73FFF" w14:textId="77777777" w:rsidR="002A25FD" w:rsidRPr="002A25FD" w:rsidRDefault="002A25FD" w:rsidP="002A25F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A25FD">
                              <w:rPr>
                                <w:b/>
                                <w:bCs/>
                                <w:color w:val="000000" w:themeColor="text1"/>
                              </w:rPr>
                              <w:t>DE ACORDO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226A7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eta: para a Direita Listrada 1" o:spid="_x0000_s1026" type="#_x0000_t93" style="position:absolute;left:0;text-align:left;margin-left:20.45pt;margin-top:2.2pt;width:104.2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" adj="18241,3770" fillcolor="white [3201]" strokecolor="#a5a5a5 [3206]" strokeweight="1pt">
                <v:textbox>
                  <w:txbxContent>
                    <w:p w14:paraId="60273FFF" w14:textId="77777777" w:rsidR="002A25FD" w:rsidRPr="002A25FD" w:rsidRDefault="002A25FD" w:rsidP="002A25F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A25FD">
                        <w:rPr>
                          <w:b/>
                          <w:bCs/>
                          <w:color w:val="000000" w:themeColor="text1"/>
                        </w:rPr>
                        <w:t>DE ACORDO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29B5"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4"/>
        </w:rPr>
        <w:id w:val="-1290050552"/>
        <w:placeholder>
          <w:docPart w:val="980EF20D801C4790ACC80070DF7C25D6"/>
        </w:placeholder>
        <w:showingPlcHdr/>
      </w:sdtPr>
      <w:sdtEndPr>
        <w:rPr>
          <w:rStyle w:val="Fontepargpadro"/>
          <w:rFonts w:ascii="Times New Roman" w:hAnsi="Times New Roman" w:cs="Times New Roman"/>
          <w:i w:val="0"/>
          <w:color w:val="00B0F0"/>
          <w:sz w:val="24"/>
          <w:szCs w:val="24"/>
        </w:rPr>
      </w:sdtEndPr>
      <w:sdtContent>
        <w:p w14:paraId="64FA1C6B" w14:textId="2D6C8E65" w:rsidR="00C029B5" w:rsidRPr="0045217B" w:rsidRDefault="00110D46" w:rsidP="00C029B5">
          <w:pPr>
            <w:spacing w:after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7513E2">
            <w:rPr>
              <w:rStyle w:val="TextodoEspaoReservado"/>
              <w:color w:val="00B0F0"/>
            </w:rPr>
            <w:t>Clique</w:t>
          </w:r>
          <w:r w:rsidR="007513E2">
            <w:rPr>
              <w:rStyle w:val="TextodoEspaoReservado"/>
              <w:color w:val="00B0F0"/>
            </w:rPr>
            <w:t xml:space="preserve"> e</w:t>
          </w:r>
          <w:r w:rsidRPr="007513E2">
            <w:rPr>
              <w:rStyle w:val="TextodoEspaoReservado"/>
              <w:color w:val="00B0F0"/>
            </w:rPr>
            <w:t xml:space="preserve"> inserir o </w:t>
          </w:r>
          <w:r w:rsidR="007513E2">
            <w:rPr>
              <w:rStyle w:val="TextodoEspaoReservado"/>
              <w:color w:val="00B0F0"/>
            </w:rPr>
            <w:t>nome do Gestor</w:t>
          </w:r>
        </w:p>
      </w:sdtContent>
    </w:sdt>
    <w:p w14:paraId="6A211B12" w14:textId="3E91080E" w:rsidR="00C029B5" w:rsidRPr="0045217B" w:rsidRDefault="00C029B5" w:rsidP="00C02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 w:rsidR="009310B5"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Style w:val="Estilo15"/>
          </w:rPr>
          <w:id w:val="-2030625508"/>
          <w:placeholder>
            <w:docPart w:val="D302311E2A424CBE8E7FE7F464230487"/>
          </w:placeholder>
          <w:showingPlcHdr/>
        </w:sdtPr>
        <w:sdtEndPr>
          <w:rPr>
            <w:rStyle w:val="Fontepargpadro"/>
            <w:rFonts w:ascii="Times New Roman" w:hAnsi="Times New Roman" w:cs="Times New Roman"/>
            <w:i w:val="0"/>
            <w:color w:val="00B0F0"/>
            <w:sz w:val="24"/>
            <w:szCs w:val="24"/>
          </w:rPr>
        </w:sdtEndPr>
        <w:sdtContent>
          <w:r w:rsidR="007513E2">
            <w:rPr>
              <w:rStyle w:val="TextodoEspaoReservado"/>
              <w:color w:val="00B0F0"/>
            </w:rPr>
            <w:t>I</w:t>
          </w:r>
          <w:r w:rsidR="007513E2" w:rsidRPr="007513E2">
            <w:rPr>
              <w:rStyle w:val="TextodoEspaoReservado"/>
              <w:color w:val="00B0F0"/>
            </w:rPr>
            <w:t xml:space="preserve">nserir </w:t>
          </w:r>
          <w:r w:rsidR="007513E2">
            <w:rPr>
              <w:rStyle w:val="TextodoEspaoReservado"/>
              <w:color w:val="00B0F0"/>
            </w:rPr>
            <w:t>a matrícula</w:t>
          </w:r>
        </w:sdtContent>
      </w:sdt>
    </w:p>
    <w:p w14:paraId="13187874" w14:textId="77777777" w:rsidR="00C029B5" w:rsidRPr="0045217B" w:rsidRDefault="00C029B5" w:rsidP="00C02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Gestor do contrato</w:t>
      </w:r>
    </w:p>
    <w:sectPr w:rsidR="00C029B5" w:rsidRPr="0045217B" w:rsidSect="00B94C0B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5CC4C" w14:textId="77777777" w:rsidR="00496269" w:rsidRDefault="00496269">
      <w:pPr>
        <w:spacing w:after="0" w:line="240" w:lineRule="auto"/>
      </w:pPr>
      <w:r>
        <w:separator/>
      </w:r>
    </w:p>
  </w:endnote>
  <w:endnote w:type="continuationSeparator" w:id="0">
    <w:p w14:paraId="1D74A601" w14:textId="77777777" w:rsidR="00496269" w:rsidRDefault="0049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8211D" w14:textId="77777777" w:rsidR="00AB7B32" w:rsidRDefault="00AB7B32" w:rsidP="00525090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Times New Roman" w:hAnsi="Arial Narrow" w:cs="Arial"/>
        <w:sz w:val="21"/>
        <w:szCs w:val="21"/>
        <w:shd w:val="clear" w:color="auto" w:fill="FFFFFF"/>
        <w:lang w:eastAsia="pt-BR"/>
      </w:rPr>
    </w:pPr>
  </w:p>
  <w:p w14:paraId="09BB1BAC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________________________________________________________________________________________________________</w:t>
    </w:r>
  </w:p>
  <w:p w14:paraId="6A21498F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Av. Desembargador José Nunes da Cunha, Bloco 12, Parque dos Poderes - CEP 79031-310 - Campo Grande/MS</w:t>
    </w:r>
  </w:p>
  <w:p w14:paraId="1A0FD602" w14:textId="2C7B1F0A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  <w:lang w:val="es-ES"/>
      </w:rPr>
    </w:pPr>
    <w:r>
      <w:rPr>
        <w:rFonts w:ascii="Calibri Light" w:hAnsi="Calibri Light"/>
        <w:sz w:val="16"/>
        <w:szCs w:val="16"/>
        <w:lang w:val="es-ES"/>
      </w:rPr>
      <w:t>PABX: (67) 3318-5100</w:t>
    </w:r>
  </w:p>
  <w:p w14:paraId="6C91C325" w14:textId="77777777" w:rsidR="00AB7B32" w:rsidRPr="00BD1E03" w:rsidRDefault="00AB7B32">
    <w:pPr>
      <w:pStyle w:val="Rodap"/>
      <w:rPr>
        <w:lang w:val="es-P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B2B05" w14:textId="77777777" w:rsidR="00496269" w:rsidRDefault="00496269">
      <w:pPr>
        <w:spacing w:after="0" w:line="240" w:lineRule="auto"/>
      </w:pPr>
      <w:r>
        <w:separator/>
      </w:r>
    </w:p>
  </w:footnote>
  <w:footnote w:type="continuationSeparator" w:id="0">
    <w:p w14:paraId="4544B1DD" w14:textId="77777777" w:rsidR="00496269" w:rsidRDefault="00496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B9EF3" w14:textId="77777777" w:rsidR="00AB7B32" w:rsidRDefault="00D12170" w:rsidP="00525090">
    <w:pPr>
      <w:pStyle w:val="Cabealho"/>
      <w:jc w:val="center"/>
    </w:pPr>
    <w:r w:rsidRPr="00A4335D">
      <w:rPr>
        <w:noProof/>
      </w:rPr>
      <w:drawing>
        <wp:inline distT="0" distB="0" distL="0" distR="0" wp14:anchorId="53E74258" wp14:editId="1E82B0CB">
          <wp:extent cx="3333750" cy="942975"/>
          <wp:effectExtent l="0" t="0" r="0" b="9525"/>
          <wp:docPr id="79180363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E1C84"/>
    <w:multiLevelType w:val="hybridMultilevel"/>
    <w:tmpl w:val="63A298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756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Z0w4cSDkxeg3dyH++sgpg/eem4CMUDP9pq5O297oJc9dLlq5IKfDX7nuVNbNidRhBqr3fn48ZxopSQJFW5orQ==" w:salt="Aqpz8ubfyNRAgKt8o55W0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B5"/>
    <w:rsid w:val="00014510"/>
    <w:rsid w:val="00072D8F"/>
    <w:rsid w:val="000D0FBE"/>
    <w:rsid w:val="00110D46"/>
    <w:rsid w:val="00164A34"/>
    <w:rsid w:val="002A25FD"/>
    <w:rsid w:val="00365FE2"/>
    <w:rsid w:val="0048502C"/>
    <w:rsid w:val="00493688"/>
    <w:rsid w:val="00496269"/>
    <w:rsid w:val="00547797"/>
    <w:rsid w:val="005D0E71"/>
    <w:rsid w:val="00614BC1"/>
    <w:rsid w:val="00646F52"/>
    <w:rsid w:val="00716184"/>
    <w:rsid w:val="007513E2"/>
    <w:rsid w:val="00794252"/>
    <w:rsid w:val="007C7808"/>
    <w:rsid w:val="00847402"/>
    <w:rsid w:val="00927FFA"/>
    <w:rsid w:val="009310B5"/>
    <w:rsid w:val="00952846"/>
    <w:rsid w:val="00AB7B32"/>
    <w:rsid w:val="00AD45AB"/>
    <w:rsid w:val="00B02CCF"/>
    <w:rsid w:val="00B94C0B"/>
    <w:rsid w:val="00BD1948"/>
    <w:rsid w:val="00BD1E03"/>
    <w:rsid w:val="00C029B5"/>
    <w:rsid w:val="00C740E9"/>
    <w:rsid w:val="00CC3744"/>
    <w:rsid w:val="00D12170"/>
    <w:rsid w:val="00DC6D49"/>
    <w:rsid w:val="00E22A58"/>
    <w:rsid w:val="00E24C04"/>
    <w:rsid w:val="00E630B6"/>
    <w:rsid w:val="00ED6660"/>
    <w:rsid w:val="00E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68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9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9B5"/>
  </w:style>
  <w:style w:type="paragraph" w:styleId="Rodap">
    <w:name w:val="footer"/>
    <w:basedOn w:val="Normal"/>
    <w:link w:val="RodapChar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029B5"/>
  </w:style>
  <w:style w:type="paragraph" w:styleId="PargrafodaLista">
    <w:name w:val="List Paragraph"/>
    <w:basedOn w:val="Normal"/>
    <w:uiPriority w:val="34"/>
    <w:qFormat/>
    <w:rsid w:val="00C029B5"/>
    <w:pPr>
      <w:ind w:left="720"/>
      <w:contextualSpacing/>
    </w:pPr>
  </w:style>
  <w:style w:type="character" w:styleId="Hyperlink">
    <w:name w:val="Hyperlink"/>
    <w:unhideWhenUsed/>
    <w:rsid w:val="00D1217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9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110D46"/>
    <w:rPr>
      <w:color w:val="666666"/>
    </w:rPr>
  </w:style>
  <w:style w:type="character" w:customStyle="1" w:styleId="Estilo1">
    <w:name w:val="Estilo1"/>
    <w:basedOn w:val="Fontepargpadro"/>
    <w:uiPriority w:val="1"/>
    <w:rsid w:val="00110D46"/>
    <w:rPr>
      <w:i/>
      <w:color w:val="000000" w:themeColor="text1"/>
    </w:rPr>
  </w:style>
  <w:style w:type="character" w:customStyle="1" w:styleId="Estilo2">
    <w:name w:val="Estilo2"/>
    <w:basedOn w:val="Fontepargpadro"/>
    <w:uiPriority w:val="1"/>
    <w:rsid w:val="00110D46"/>
    <w:rPr>
      <w:i/>
      <w:color w:val="000000" w:themeColor="text1"/>
    </w:rPr>
  </w:style>
  <w:style w:type="character" w:customStyle="1" w:styleId="Estilo3">
    <w:name w:val="Estilo3"/>
    <w:basedOn w:val="Fontepargpadro"/>
    <w:uiPriority w:val="1"/>
    <w:rsid w:val="00110D46"/>
    <w:rPr>
      <w:i/>
      <w:color w:val="000000" w:themeColor="text1"/>
    </w:rPr>
  </w:style>
  <w:style w:type="character" w:customStyle="1" w:styleId="Estilo4">
    <w:name w:val="Estilo4"/>
    <w:basedOn w:val="Fontepargpadro"/>
    <w:uiPriority w:val="1"/>
    <w:rsid w:val="00110D46"/>
    <w:rPr>
      <w:i/>
      <w:color w:val="000000" w:themeColor="text1"/>
    </w:rPr>
  </w:style>
  <w:style w:type="character" w:customStyle="1" w:styleId="Estilo5">
    <w:name w:val="Estilo5"/>
    <w:basedOn w:val="Fontepargpadro"/>
    <w:uiPriority w:val="1"/>
    <w:rsid w:val="00110D46"/>
    <w:rPr>
      <w:i/>
      <w:color w:val="000000" w:themeColor="text1"/>
    </w:rPr>
  </w:style>
  <w:style w:type="character" w:customStyle="1" w:styleId="Estilo6">
    <w:name w:val="Estilo6"/>
    <w:basedOn w:val="Fontepargpadro"/>
    <w:uiPriority w:val="1"/>
    <w:rsid w:val="00110D46"/>
    <w:rPr>
      <w:i/>
      <w:color w:val="000000" w:themeColor="text1"/>
    </w:rPr>
  </w:style>
  <w:style w:type="character" w:customStyle="1" w:styleId="Estilo7">
    <w:name w:val="Estilo7"/>
    <w:basedOn w:val="Fontepargpadro"/>
    <w:uiPriority w:val="1"/>
    <w:rsid w:val="00110D46"/>
    <w:rPr>
      <w:i/>
      <w:color w:val="000000" w:themeColor="text1"/>
    </w:rPr>
  </w:style>
  <w:style w:type="character" w:customStyle="1" w:styleId="Estilo8">
    <w:name w:val="Estilo8"/>
    <w:basedOn w:val="Fontepargpadro"/>
    <w:uiPriority w:val="1"/>
    <w:rsid w:val="00110D46"/>
    <w:rPr>
      <w:i/>
      <w:color w:val="000000" w:themeColor="text1"/>
    </w:rPr>
  </w:style>
  <w:style w:type="character" w:customStyle="1" w:styleId="Estilo9">
    <w:name w:val="Estilo9"/>
    <w:basedOn w:val="Fontepargpadro"/>
    <w:uiPriority w:val="1"/>
    <w:rsid w:val="00110D46"/>
    <w:rPr>
      <w:i/>
      <w:color w:val="000000" w:themeColor="text1"/>
    </w:rPr>
  </w:style>
  <w:style w:type="character" w:customStyle="1" w:styleId="Estilo10">
    <w:name w:val="Estilo10"/>
    <w:basedOn w:val="Fontepargpadro"/>
    <w:uiPriority w:val="1"/>
    <w:rsid w:val="00110D46"/>
    <w:rPr>
      <w:i/>
      <w:color w:val="000000" w:themeColor="text1"/>
    </w:rPr>
  </w:style>
  <w:style w:type="character" w:customStyle="1" w:styleId="Estilo11">
    <w:name w:val="Estilo11"/>
    <w:basedOn w:val="Fontepargpadro"/>
    <w:uiPriority w:val="1"/>
    <w:rsid w:val="00110D46"/>
    <w:rPr>
      <w:i/>
      <w:color w:val="000000" w:themeColor="text1"/>
    </w:rPr>
  </w:style>
  <w:style w:type="character" w:customStyle="1" w:styleId="Estilo12">
    <w:name w:val="Estilo12"/>
    <w:basedOn w:val="Fontepargpadro"/>
    <w:uiPriority w:val="1"/>
    <w:rsid w:val="007513E2"/>
    <w:rPr>
      <w:i/>
      <w:color w:val="000000" w:themeColor="text1"/>
    </w:rPr>
  </w:style>
  <w:style w:type="character" w:customStyle="1" w:styleId="Estilo13">
    <w:name w:val="Estilo13"/>
    <w:basedOn w:val="Fontepargpadro"/>
    <w:uiPriority w:val="1"/>
    <w:rsid w:val="007513E2"/>
    <w:rPr>
      <w:i/>
      <w:color w:val="000000" w:themeColor="text1"/>
    </w:rPr>
  </w:style>
  <w:style w:type="character" w:customStyle="1" w:styleId="Estilo14">
    <w:name w:val="Estilo14"/>
    <w:basedOn w:val="Fontepargpadro"/>
    <w:uiPriority w:val="1"/>
    <w:rsid w:val="007513E2"/>
    <w:rPr>
      <w:i/>
      <w:color w:val="000000" w:themeColor="text1"/>
    </w:rPr>
  </w:style>
  <w:style w:type="character" w:customStyle="1" w:styleId="Estilo15">
    <w:name w:val="Estilo15"/>
    <w:basedOn w:val="Fontepargpadro"/>
    <w:uiPriority w:val="1"/>
    <w:rsid w:val="007513E2"/>
    <w:rPr>
      <w:i/>
      <w:color w:val="000000" w:themeColor="text1"/>
    </w:rPr>
  </w:style>
  <w:style w:type="character" w:customStyle="1" w:styleId="Estilo16">
    <w:name w:val="Estilo16"/>
    <w:basedOn w:val="Fontepargpadro"/>
    <w:uiPriority w:val="1"/>
    <w:rsid w:val="007513E2"/>
    <w:rPr>
      <w:i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22025C92114A86B4AD7A764E7D5F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526E0E-5DFA-43AB-9878-5A97710D9D8B}"/>
      </w:docPartPr>
      <w:docPartBody>
        <w:p w:rsidR="004F2A36" w:rsidRDefault="002212B6" w:rsidP="002212B6">
          <w:pPr>
            <w:pStyle w:val="F022025C92114A86B4AD7A764E7D5F2D2"/>
          </w:pPr>
          <w:r w:rsidRPr="00110D46">
            <w:rPr>
              <w:rStyle w:val="TextodoEspaoReservado"/>
              <w:color w:val="00B0F0"/>
            </w:rPr>
            <w:t xml:space="preserve">Clique aqui para inserir o </w:t>
          </w:r>
          <w:r>
            <w:rPr>
              <w:rStyle w:val="TextodoEspaoReservado"/>
              <w:color w:val="00B0F0"/>
            </w:rPr>
            <w:t>NUP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634108E2087D4469B39B49F43A3F39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E7AC22-FE78-4724-A1AE-7BFA12B6BFB7}"/>
      </w:docPartPr>
      <w:docPartBody>
        <w:p w:rsidR="004F2A36" w:rsidRDefault="002212B6" w:rsidP="002212B6">
          <w:pPr>
            <w:pStyle w:val="634108E2087D4469B39B49F43A3F3924"/>
          </w:pPr>
          <w:r w:rsidRPr="00110D46">
            <w:rPr>
              <w:rStyle w:val="TextodoEspaoReservado"/>
              <w:color w:val="00B0F0"/>
            </w:rPr>
            <w:t xml:space="preserve">Clique aqui para inserir o </w:t>
          </w:r>
          <w:r>
            <w:rPr>
              <w:rStyle w:val="TextodoEspaoReservado"/>
              <w:color w:val="00B0F0"/>
            </w:rPr>
            <w:t>número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2A0783538C9E45CA988145D1190ABB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EE0D21-B509-444A-BCC7-D3776814C894}"/>
      </w:docPartPr>
      <w:docPartBody>
        <w:p w:rsidR="004F2A36" w:rsidRDefault="002212B6" w:rsidP="002212B6">
          <w:pPr>
            <w:pStyle w:val="2A0783538C9E45CA988145D1190ABBA3"/>
          </w:pPr>
          <w:r w:rsidRPr="00110D46">
            <w:rPr>
              <w:rStyle w:val="TextodoEspaoReservado"/>
              <w:color w:val="00B0F0"/>
            </w:rPr>
            <w:t xml:space="preserve">Clique aqui para inserir o </w:t>
          </w:r>
          <w:r>
            <w:rPr>
              <w:rStyle w:val="TextodoEspaoReservado"/>
              <w:color w:val="00B0F0"/>
            </w:rPr>
            <w:t>número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CE1829A824FB4051B99B72503C85CC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F03F7F-F287-4A71-BE8C-C8FD7EE96918}"/>
      </w:docPartPr>
      <w:docPartBody>
        <w:p w:rsidR="004F2A36" w:rsidRDefault="002212B6" w:rsidP="002212B6">
          <w:pPr>
            <w:pStyle w:val="CE1829A824FB4051B99B72503C85CC97"/>
          </w:pPr>
          <w:r w:rsidRPr="00110D46">
            <w:rPr>
              <w:rStyle w:val="TextodoEspaoReservado"/>
              <w:color w:val="00B0F0"/>
            </w:rPr>
            <w:t xml:space="preserve">Clique aqui para inserir o </w:t>
          </w:r>
          <w:r>
            <w:rPr>
              <w:rStyle w:val="TextodoEspaoReservado"/>
              <w:color w:val="00B0F0"/>
            </w:rPr>
            <w:t>nome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19C9E97C7F874A6F90667FF98045AF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1FDCF1-624E-4488-A9DD-BBA52283596E}"/>
      </w:docPartPr>
      <w:docPartBody>
        <w:p w:rsidR="004F2A36" w:rsidRDefault="002212B6" w:rsidP="002212B6">
          <w:pPr>
            <w:pStyle w:val="19C9E97C7F874A6F90667FF98045AF4B"/>
          </w:pPr>
          <w:r w:rsidRPr="00110D46">
            <w:rPr>
              <w:rStyle w:val="TextodoEspaoReservado"/>
              <w:color w:val="00B0F0"/>
            </w:rPr>
            <w:t>Clique</w:t>
          </w:r>
          <w:r>
            <w:rPr>
              <w:rStyle w:val="TextodoEspaoReservado"/>
              <w:color w:val="00B0F0"/>
            </w:rPr>
            <w:t xml:space="preserve"> </w:t>
          </w:r>
          <w:r w:rsidRPr="00110D46">
            <w:rPr>
              <w:rStyle w:val="TextodoEspaoReservado"/>
              <w:color w:val="00B0F0"/>
            </w:rPr>
            <w:t xml:space="preserve">aqui para inserir o </w:t>
          </w:r>
          <w:r>
            <w:rPr>
              <w:rStyle w:val="TextodoEspaoReservado"/>
              <w:color w:val="00B0F0"/>
            </w:rPr>
            <w:t>número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B5411083957445BAA2C62660BF3110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C1C1E0-E9BB-46AF-9C0F-33C084E58129}"/>
      </w:docPartPr>
      <w:docPartBody>
        <w:p w:rsidR="004F2A36" w:rsidRDefault="002212B6" w:rsidP="002212B6">
          <w:pPr>
            <w:pStyle w:val="B5411083957445BAA2C62660BF31103F"/>
          </w:pPr>
          <w:r w:rsidRPr="00110D46">
            <w:rPr>
              <w:rStyle w:val="TextodoEspaoReservado"/>
              <w:color w:val="00B0F0"/>
            </w:rPr>
            <w:t xml:space="preserve">Clique para inserir o </w:t>
          </w:r>
          <w:r>
            <w:rPr>
              <w:rStyle w:val="TextodoEspaoReservado"/>
              <w:color w:val="00B0F0"/>
            </w:rPr>
            <w:t>número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E86AE68DC7EB4CB1A015D293E32AA7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8FB832-DB3C-48DD-861C-A292ACCB8949}"/>
      </w:docPartPr>
      <w:docPartBody>
        <w:p w:rsidR="004F2A36" w:rsidRDefault="002212B6" w:rsidP="002212B6">
          <w:pPr>
            <w:pStyle w:val="E86AE68DC7EB4CB1A015D293E32AA7DE"/>
          </w:pPr>
          <w:r w:rsidRPr="00110D46">
            <w:rPr>
              <w:rStyle w:val="TextodoEspaoReservado"/>
              <w:color w:val="00B0F0"/>
            </w:rPr>
            <w:t xml:space="preserve">Clique para inserir o </w:t>
          </w:r>
          <w:r>
            <w:rPr>
              <w:rStyle w:val="TextodoEspaoReservado"/>
              <w:color w:val="00B0F0"/>
            </w:rPr>
            <w:t>número</w:t>
          </w:r>
          <w:r w:rsidRPr="00110D46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3803AE05771B471DB3BE0485FAA4B0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735E09-19D7-48E4-9629-D37D95E958A2}"/>
      </w:docPartPr>
      <w:docPartBody>
        <w:p w:rsidR="004F2A36" w:rsidRDefault="002212B6" w:rsidP="002212B6">
          <w:pPr>
            <w:pStyle w:val="3803AE05771B471DB3BE0485FAA4B04F"/>
          </w:pPr>
          <w:r w:rsidRPr="00110D46">
            <w:rPr>
              <w:rStyle w:val="TextodoEspaoReservado"/>
              <w:color w:val="00B0F0"/>
            </w:rPr>
            <w:t xml:space="preserve">Clique para inserir </w:t>
          </w:r>
          <w:r>
            <w:rPr>
              <w:rStyle w:val="TextodoEspaoReservado"/>
              <w:color w:val="00B0F0"/>
            </w:rPr>
            <w:t>a série</w:t>
          </w:r>
        </w:p>
      </w:docPartBody>
    </w:docPart>
    <w:docPart>
      <w:docPartPr>
        <w:name w:val="CEAC41F4986942CC94B712899E5900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43676E-098E-40AC-A2C8-FEA10A8D7522}"/>
      </w:docPartPr>
      <w:docPartBody>
        <w:p w:rsidR="004F2A36" w:rsidRDefault="002212B6" w:rsidP="002212B6">
          <w:pPr>
            <w:pStyle w:val="CEAC41F4986942CC94B712899E5900F7"/>
          </w:pPr>
          <w:r w:rsidRPr="00110D46">
            <w:rPr>
              <w:rStyle w:val="TextodoEspaoReservado"/>
              <w:color w:val="00B0F0"/>
            </w:rPr>
            <w:t xml:space="preserve">Clique para inserir </w:t>
          </w:r>
          <w:r>
            <w:rPr>
              <w:rStyle w:val="TextodoEspaoReservado"/>
              <w:color w:val="00B0F0"/>
            </w:rPr>
            <w:t>a data</w:t>
          </w:r>
        </w:p>
      </w:docPartBody>
    </w:docPart>
    <w:docPart>
      <w:docPartPr>
        <w:name w:val="8EB904F2C66C401385F8947ECA2957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97B6EA-CA6B-40C7-9C33-D4CBCB8C93F7}"/>
      </w:docPartPr>
      <w:docPartBody>
        <w:p w:rsidR="004F2A36" w:rsidRDefault="002212B6" w:rsidP="002212B6">
          <w:pPr>
            <w:pStyle w:val="8EB904F2C66C401385F8947ECA295743"/>
          </w:pPr>
          <w:r w:rsidRPr="007513E2">
            <w:rPr>
              <w:rStyle w:val="TextodoEspaoReservado"/>
              <w:color w:val="00B0F0"/>
            </w:rPr>
            <w:t>Clique</w:t>
          </w:r>
          <w:r>
            <w:rPr>
              <w:rStyle w:val="TextodoEspaoReservado"/>
              <w:color w:val="00B0F0"/>
            </w:rPr>
            <w:t xml:space="preserve"> </w:t>
          </w:r>
          <w:r w:rsidRPr="007513E2">
            <w:rPr>
              <w:rStyle w:val="TextodoEspaoReservado"/>
              <w:color w:val="00B0F0"/>
            </w:rPr>
            <w:t xml:space="preserve">para inserir o </w:t>
          </w:r>
          <w:r>
            <w:rPr>
              <w:rStyle w:val="TextodoEspaoReservado"/>
              <w:color w:val="00B0F0"/>
            </w:rPr>
            <w:t>valor</w:t>
          </w:r>
          <w:r w:rsidRPr="007513E2">
            <w:rPr>
              <w:rStyle w:val="TextodoEspaoReservado"/>
              <w:color w:val="00B0F0"/>
            </w:rPr>
            <w:t>.</w:t>
          </w:r>
        </w:p>
      </w:docPartBody>
    </w:docPart>
    <w:docPart>
      <w:docPartPr>
        <w:name w:val="611C5DCAC882409EB5D19B881E1198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470435-67EB-4250-A395-06432E02CB90}"/>
      </w:docPartPr>
      <w:docPartBody>
        <w:p w:rsidR="004F2A36" w:rsidRDefault="002212B6" w:rsidP="002212B6">
          <w:pPr>
            <w:pStyle w:val="611C5DCAC882409EB5D19B881E119852"/>
          </w:pPr>
          <w:r>
            <w:rPr>
              <w:rStyle w:val="TextodoEspaoReservado"/>
              <w:color w:val="00B0F0"/>
            </w:rPr>
            <w:t>Clique para inserir o valor nominal</w:t>
          </w:r>
        </w:p>
      </w:docPartBody>
    </w:docPart>
    <w:docPart>
      <w:docPartPr>
        <w:name w:val="8004D3CA340E42C68E865D58BC6514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BC795D-EC67-4E07-8CC7-02D8AD1EC89E}"/>
      </w:docPartPr>
      <w:docPartBody>
        <w:p w:rsidR="004F2A36" w:rsidRDefault="002212B6" w:rsidP="002212B6">
          <w:pPr>
            <w:pStyle w:val="8004D3CA340E42C68E865D58BC651419"/>
          </w:pPr>
          <w:r w:rsidRPr="00110D46">
            <w:rPr>
              <w:rStyle w:val="TextodoEspaoReservado"/>
              <w:color w:val="00B0F0"/>
            </w:rPr>
            <w:t xml:space="preserve">Clique aqui para inserir </w:t>
          </w:r>
          <w:r>
            <w:rPr>
              <w:rStyle w:val="TextodoEspaoReservado"/>
              <w:color w:val="00B0F0"/>
            </w:rPr>
            <w:t>as observações</w:t>
          </w:r>
        </w:p>
      </w:docPartBody>
    </w:docPart>
    <w:docPart>
      <w:docPartPr>
        <w:name w:val="6224D260EC4942C7A4FE3B9C1703FA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6525BB-9C29-4C2F-A8DB-4CD892EA2FB9}"/>
      </w:docPartPr>
      <w:docPartBody>
        <w:p w:rsidR="004F2A36" w:rsidRDefault="002212B6" w:rsidP="002212B6">
          <w:pPr>
            <w:pStyle w:val="6224D260EC4942C7A4FE3B9C1703FA95"/>
          </w:pPr>
          <w:r w:rsidRPr="007513E2">
            <w:rPr>
              <w:rStyle w:val="TextodoEspaoReservado"/>
              <w:color w:val="00B0F0"/>
            </w:rPr>
            <w:t>Clique</w:t>
          </w:r>
          <w:r>
            <w:rPr>
              <w:rStyle w:val="TextodoEspaoReservado"/>
              <w:color w:val="00B0F0"/>
            </w:rPr>
            <w:t xml:space="preserve"> </w:t>
          </w:r>
          <w:r w:rsidRPr="007513E2">
            <w:rPr>
              <w:rStyle w:val="TextodoEspaoReservado"/>
              <w:color w:val="00B0F0"/>
            </w:rPr>
            <w:t xml:space="preserve">aqui para inserir o </w:t>
          </w:r>
          <w:r>
            <w:rPr>
              <w:rStyle w:val="TextodoEspaoReservado"/>
              <w:color w:val="00B0F0"/>
            </w:rPr>
            <w:t>nome do fiscal</w:t>
          </w:r>
        </w:p>
      </w:docPartBody>
    </w:docPart>
    <w:docPart>
      <w:docPartPr>
        <w:name w:val="3A272BCC93444ACCAB23EF301F6190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8E6A2E-F56B-4310-B70B-4935BFF78541}"/>
      </w:docPartPr>
      <w:docPartBody>
        <w:p w:rsidR="004F2A36" w:rsidRDefault="002212B6" w:rsidP="002212B6">
          <w:pPr>
            <w:pStyle w:val="3A272BCC93444ACCAB23EF301F6190E4"/>
          </w:pPr>
          <w:r>
            <w:rPr>
              <w:rStyle w:val="TextodoEspaoReservado"/>
              <w:color w:val="00B0F0"/>
            </w:rPr>
            <w:t>I</w:t>
          </w:r>
          <w:r w:rsidRPr="007513E2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  <w:docPart>
      <w:docPartPr>
        <w:name w:val="980EF20D801C4790ACC80070DF7C25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2197E8-7C0A-46E9-8349-BB936BFAACEC}"/>
      </w:docPartPr>
      <w:docPartBody>
        <w:p w:rsidR="004F2A36" w:rsidRDefault="002212B6" w:rsidP="002212B6">
          <w:pPr>
            <w:pStyle w:val="980EF20D801C4790ACC80070DF7C25D6"/>
          </w:pPr>
          <w:r w:rsidRPr="007513E2">
            <w:rPr>
              <w:rStyle w:val="TextodoEspaoReservado"/>
              <w:color w:val="00B0F0"/>
            </w:rPr>
            <w:t>Clique</w:t>
          </w:r>
          <w:r>
            <w:rPr>
              <w:rStyle w:val="TextodoEspaoReservado"/>
              <w:color w:val="00B0F0"/>
            </w:rPr>
            <w:t xml:space="preserve"> e</w:t>
          </w:r>
          <w:r w:rsidRPr="007513E2">
            <w:rPr>
              <w:rStyle w:val="TextodoEspaoReservado"/>
              <w:color w:val="00B0F0"/>
            </w:rPr>
            <w:t xml:space="preserve"> inserir o </w:t>
          </w:r>
          <w:r>
            <w:rPr>
              <w:rStyle w:val="TextodoEspaoReservado"/>
              <w:color w:val="00B0F0"/>
            </w:rPr>
            <w:t>nome do Gestor</w:t>
          </w:r>
        </w:p>
      </w:docPartBody>
    </w:docPart>
    <w:docPart>
      <w:docPartPr>
        <w:name w:val="D302311E2A424CBE8E7FE7F4642304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5E5663-DACB-484E-A74B-CE3F0C7E0433}"/>
      </w:docPartPr>
      <w:docPartBody>
        <w:p w:rsidR="004F2A36" w:rsidRDefault="002212B6" w:rsidP="002212B6">
          <w:pPr>
            <w:pStyle w:val="D302311E2A424CBE8E7FE7F464230487"/>
          </w:pPr>
          <w:r>
            <w:rPr>
              <w:rStyle w:val="TextodoEspaoReservado"/>
              <w:color w:val="00B0F0"/>
            </w:rPr>
            <w:t>I</w:t>
          </w:r>
          <w:r w:rsidRPr="007513E2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B6"/>
    <w:rsid w:val="002212B6"/>
    <w:rsid w:val="004F2A36"/>
    <w:rsid w:val="00706777"/>
    <w:rsid w:val="007C7808"/>
    <w:rsid w:val="00B46EB0"/>
    <w:rsid w:val="00C740E9"/>
    <w:rsid w:val="00E2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212B6"/>
    <w:rPr>
      <w:color w:val="666666"/>
    </w:rPr>
  </w:style>
  <w:style w:type="paragraph" w:customStyle="1" w:styleId="F022025C92114A86B4AD7A764E7D5F2D2">
    <w:name w:val="F022025C92114A86B4AD7A764E7D5F2D2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34108E2087D4469B39B49F43A3F3924">
    <w:name w:val="634108E2087D4469B39B49F43A3F3924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A0783538C9E45CA988145D1190ABBA3">
    <w:name w:val="2A0783538C9E45CA988145D1190ABBA3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CE1829A824FB4051B99B72503C85CC97">
    <w:name w:val="CE1829A824FB4051B99B72503C85CC97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9C9E97C7F874A6F90667FF98045AF4B">
    <w:name w:val="19C9E97C7F874A6F90667FF98045AF4B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5411083957445BAA2C62660BF31103F">
    <w:name w:val="B5411083957445BAA2C62660BF31103F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E86AE68DC7EB4CB1A015D293E32AA7DE">
    <w:name w:val="E86AE68DC7EB4CB1A015D293E32AA7DE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03AE05771B471DB3BE0485FAA4B04F">
    <w:name w:val="3803AE05771B471DB3BE0485FAA4B04F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CEAC41F4986942CC94B712899E5900F7">
    <w:name w:val="CEAC41F4986942CC94B712899E5900F7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EB904F2C66C401385F8947ECA295743">
    <w:name w:val="8EB904F2C66C401385F8947ECA295743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11C5DCAC882409EB5D19B881E119852">
    <w:name w:val="611C5DCAC882409EB5D19B881E119852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004D3CA340E42C68E865D58BC651419">
    <w:name w:val="8004D3CA340E42C68E865D58BC651419"/>
    <w:rsid w:val="002212B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224D260EC4942C7A4FE3B9C1703FA95">
    <w:name w:val="6224D260EC4942C7A4FE3B9C1703FA95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A272BCC93444ACCAB23EF301F6190E4">
    <w:name w:val="3A272BCC93444ACCAB23EF301F6190E4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80EF20D801C4790ACC80070DF7C25D6">
    <w:name w:val="980EF20D801C4790ACC80070DF7C25D6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302311E2A424CBE8E7FE7F464230487">
    <w:name w:val="D302311E2A424CBE8E7FE7F464230487"/>
    <w:rsid w:val="002212B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Termo Sumário (Provisório).dotx</Template>
  <TotalTime>0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Dhouglas Ramalho</dc:creator>
  <cp:keywords/>
  <dc:description/>
  <cp:lastModifiedBy>Paulo VA</cp:lastModifiedBy>
  <cp:revision>2</cp:revision>
  <cp:lastPrinted>2026-05-13T02:12:00Z</cp:lastPrinted>
  <dcterms:created xsi:type="dcterms:W3CDTF">2026-06-02T03:09:00Z</dcterms:created>
  <dcterms:modified xsi:type="dcterms:W3CDTF">2026-06-02T03:09:00Z</dcterms:modified>
</cp:coreProperties>
</file>