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B9D8A" w14:textId="77777777" w:rsidR="00D16E17" w:rsidRDefault="00D16E17" w:rsidP="00EF5D9B">
      <w:pPr>
        <w:pStyle w:val="Ttulo"/>
        <w:contextualSpacing/>
        <w:rPr>
          <w:sz w:val="32"/>
          <w:szCs w:val="32"/>
        </w:rPr>
      </w:pPr>
    </w:p>
    <w:p w14:paraId="1C77B012" w14:textId="77777777" w:rsidR="00FE1895" w:rsidRPr="002D7C42" w:rsidRDefault="00974E2F" w:rsidP="00EF5D9B">
      <w:pPr>
        <w:pStyle w:val="Ttulo"/>
        <w:contextualSpacing/>
        <w:rPr>
          <w:sz w:val="36"/>
          <w:szCs w:val="36"/>
        </w:rPr>
      </w:pPr>
      <w:r w:rsidRPr="002D7C42">
        <w:rPr>
          <w:sz w:val="36"/>
          <w:szCs w:val="36"/>
        </w:rPr>
        <w:t>AUTORIZAÇÃO DE PAGAMENTO</w:t>
      </w:r>
    </w:p>
    <w:p w14:paraId="36AA5C9C" w14:textId="77777777" w:rsidR="00FE1895" w:rsidRDefault="00FE1895" w:rsidP="00FE1895">
      <w:pPr>
        <w:pStyle w:val="Ttulo"/>
        <w:contextualSpacing/>
        <w:jc w:val="left"/>
        <w:rPr>
          <w:sz w:val="22"/>
          <w:szCs w:val="22"/>
        </w:rPr>
      </w:pPr>
    </w:p>
    <w:p w14:paraId="40AF9DBF" w14:textId="77777777" w:rsidR="002D7C42" w:rsidRPr="00FE1895" w:rsidRDefault="002D7C42" w:rsidP="00FE1895">
      <w:pPr>
        <w:pStyle w:val="Ttulo"/>
        <w:contextualSpacing/>
        <w:jc w:val="left"/>
        <w:rPr>
          <w:sz w:val="22"/>
          <w:szCs w:val="22"/>
        </w:rPr>
      </w:pPr>
    </w:p>
    <w:p w14:paraId="2C437065" w14:textId="77777777" w:rsidR="00144F55" w:rsidRPr="005F4AA8" w:rsidRDefault="00FE1895" w:rsidP="00FE1895">
      <w:pPr>
        <w:pStyle w:val="Ttulo"/>
        <w:contextualSpacing/>
        <w:jc w:val="lef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5F4AA8">
        <w:rPr>
          <w:rFonts w:ascii="Times New Roman" w:hAnsi="Times New Roman" w:cs="Times New Roman"/>
          <w:sz w:val="22"/>
          <w:szCs w:val="22"/>
        </w:rPr>
        <w:t xml:space="preserve">Processo Administrativo nº: </w:t>
      </w:r>
      <w:sdt>
        <w:sdtPr>
          <w:rPr>
            <w:rStyle w:val="Estilo1"/>
            <w:sz w:val="22"/>
            <w:szCs w:val="22"/>
          </w:rPr>
          <w:id w:val="992690124"/>
          <w:placeholder>
            <w:docPart w:val="DC233DE56066434281C85506B4EAF580"/>
          </w:placeholder>
          <w:showingPlcHdr/>
        </w:sdtPr>
        <w:sdtEndPr>
          <w:rPr>
            <w:rStyle w:val="Fontepargpadro"/>
            <w:rFonts w:ascii="Times New Roman" w:hAnsi="Times New Roman" w:cs="Times New Roman"/>
            <w:color w:val="00B0F0"/>
          </w:rPr>
        </w:sdtEndPr>
        <w:sdtContent>
          <w:r w:rsidR="00B53518" w:rsidRPr="005F4AA8">
            <w:rPr>
              <w:rStyle w:val="TextodoEspaoReservado"/>
              <w:color w:val="00B0F0"/>
              <w:sz w:val="22"/>
              <w:szCs w:val="22"/>
            </w:rPr>
            <w:t>Inserir o NUP</w:t>
          </w:r>
        </w:sdtContent>
      </w:sdt>
    </w:p>
    <w:p w14:paraId="323B9B86" w14:textId="77777777" w:rsidR="00FE1895" w:rsidRPr="005F4AA8" w:rsidRDefault="00FE1895" w:rsidP="00FE1895">
      <w:pPr>
        <w:pStyle w:val="Ttulo"/>
        <w:contextualSpacing/>
        <w:jc w:val="lef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5F4AA8">
        <w:rPr>
          <w:rFonts w:ascii="Times New Roman" w:hAnsi="Times New Roman" w:cs="Times New Roman"/>
          <w:sz w:val="22"/>
          <w:szCs w:val="22"/>
        </w:rPr>
        <w:t>Credor:</w:t>
      </w:r>
      <w:r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</w:t>
      </w:r>
      <w:sdt>
        <w:sdtPr>
          <w:rPr>
            <w:rStyle w:val="Estilo2"/>
            <w:sz w:val="22"/>
            <w:szCs w:val="22"/>
          </w:rPr>
          <w:id w:val="1556973123"/>
          <w:placeholder>
            <w:docPart w:val="0FF561F2EF344EFB8036A50828E1EE06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 w:val="0"/>
            <w:bCs w:val="0"/>
            <w:color w:val="auto"/>
          </w:rPr>
        </w:sdtEndPr>
        <w:sdtContent>
          <w:r w:rsidR="00B53518" w:rsidRPr="005F4AA8">
            <w:rPr>
              <w:rStyle w:val="TextodoEspaoReservado"/>
              <w:color w:val="00B0F0"/>
              <w:sz w:val="22"/>
              <w:szCs w:val="22"/>
            </w:rPr>
            <w:t>Razão Social</w:t>
          </w:r>
        </w:sdtContent>
      </w:sdt>
      <w:r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CNPJ: </w:t>
      </w:r>
      <w:sdt>
        <w:sdtPr>
          <w:rPr>
            <w:rStyle w:val="Estilo3"/>
            <w:sz w:val="22"/>
            <w:szCs w:val="22"/>
          </w:rPr>
          <w:id w:val="-1901284494"/>
          <w:placeholder>
            <w:docPart w:val="941FA25DD47A4B48B1B5414EEFAF9934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 w:val="0"/>
            <w:bCs w:val="0"/>
            <w:color w:val="auto"/>
          </w:rPr>
        </w:sdtEndPr>
        <w:sdtContent>
          <w:r w:rsidR="006F27CF" w:rsidRPr="005F4AA8">
            <w:rPr>
              <w:rStyle w:val="TextodoEspaoReservado"/>
              <w:color w:val="00B0F0"/>
              <w:sz w:val="22"/>
              <w:szCs w:val="22"/>
            </w:rPr>
            <w:t>I</w:t>
          </w:r>
          <w:r w:rsidR="00B53518" w:rsidRPr="005F4AA8">
            <w:rPr>
              <w:rStyle w:val="TextodoEspaoReservado"/>
              <w:color w:val="00B0F0"/>
              <w:sz w:val="22"/>
              <w:szCs w:val="22"/>
            </w:rPr>
            <w:t xml:space="preserve">nserir </w:t>
          </w:r>
          <w:r w:rsidR="006F27CF" w:rsidRPr="005F4AA8">
            <w:rPr>
              <w:rStyle w:val="TextodoEspaoReservado"/>
              <w:color w:val="00B0F0"/>
              <w:sz w:val="22"/>
              <w:szCs w:val="22"/>
            </w:rPr>
            <w:t>CNPJ</w:t>
          </w:r>
        </w:sdtContent>
      </w:sdt>
    </w:p>
    <w:p w14:paraId="33CA2C70" w14:textId="77777777" w:rsidR="00FE1895" w:rsidRPr="005F4AA8" w:rsidRDefault="00FE1895" w:rsidP="00FE1895">
      <w:pPr>
        <w:pStyle w:val="Ttulo"/>
        <w:contextualSpacing/>
        <w:jc w:val="lef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5F4AA8">
        <w:rPr>
          <w:rFonts w:ascii="Times New Roman" w:hAnsi="Times New Roman" w:cs="Times New Roman"/>
          <w:sz w:val="22"/>
          <w:szCs w:val="22"/>
        </w:rPr>
        <w:t>Nota de Empenho nº:</w:t>
      </w:r>
      <w:r w:rsidRPr="005F4AA8">
        <w:rPr>
          <w:rFonts w:ascii="Times New Roman" w:hAnsi="Times New Roman" w:cs="Times New Roman"/>
          <w:b w:val="0"/>
          <w:bCs w:val="0"/>
          <w:color w:val="EE0000"/>
          <w:sz w:val="22"/>
          <w:szCs w:val="22"/>
        </w:rPr>
        <w:t xml:space="preserve"> </w:t>
      </w:r>
      <w:sdt>
        <w:sdtPr>
          <w:rPr>
            <w:rStyle w:val="Estilo4"/>
            <w:sz w:val="22"/>
            <w:szCs w:val="22"/>
          </w:rPr>
          <w:id w:val="-1818639959"/>
          <w:placeholder>
            <w:docPart w:val="9692EFBF79544F5D9758FCDDF5260486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 w:val="0"/>
            <w:bCs w:val="0"/>
            <w:color w:val="EE0000"/>
          </w:rPr>
        </w:sdtEndPr>
        <w:sdtContent>
          <w:r w:rsidR="00B53518" w:rsidRPr="005F4AA8">
            <w:rPr>
              <w:rStyle w:val="TextodoEspaoReservado"/>
              <w:color w:val="00B0F0"/>
              <w:sz w:val="22"/>
              <w:szCs w:val="22"/>
            </w:rPr>
            <w:t>Clique ou toque aqui para inserir o texto.</w:t>
          </w:r>
        </w:sdtContent>
      </w:sdt>
    </w:p>
    <w:p w14:paraId="6E178679" w14:textId="77777777" w:rsidR="00FE1895" w:rsidRPr="005F4AA8" w:rsidRDefault="00FE1895" w:rsidP="00FE1895">
      <w:pPr>
        <w:pStyle w:val="Ttulo"/>
        <w:contextualSpacing/>
        <w:jc w:val="lef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5F4AA8">
        <w:rPr>
          <w:rFonts w:ascii="Times New Roman" w:hAnsi="Times New Roman" w:cs="Times New Roman"/>
          <w:sz w:val="22"/>
          <w:szCs w:val="22"/>
        </w:rPr>
        <w:t>Nota Fiscal Eletrônica nº:</w:t>
      </w:r>
      <w:r w:rsidRPr="005F4AA8">
        <w:rPr>
          <w:rFonts w:ascii="Times New Roman" w:hAnsi="Times New Roman" w:cs="Times New Roman"/>
          <w:color w:val="EE0000"/>
          <w:sz w:val="22"/>
          <w:szCs w:val="22"/>
        </w:rPr>
        <w:t xml:space="preserve"> </w:t>
      </w:r>
      <w:sdt>
        <w:sdtPr>
          <w:rPr>
            <w:rStyle w:val="Estilo5"/>
            <w:sz w:val="22"/>
            <w:szCs w:val="22"/>
          </w:rPr>
          <w:id w:val="1320161629"/>
          <w:placeholder>
            <w:docPart w:val="6A73AB9BC36B4DB2842459048FC12C9C"/>
          </w:placeholder>
          <w:showingPlcHdr/>
        </w:sdtPr>
        <w:sdtEndPr>
          <w:rPr>
            <w:rStyle w:val="Fontepargpadro"/>
            <w:rFonts w:ascii="Times New Roman" w:hAnsi="Times New Roman" w:cs="Times New Roman"/>
            <w:color w:val="EE0000"/>
          </w:rPr>
        </w:sdtEndPr>
        <w:sdtContent>
          <w:r w:rsidR="006F27CF" w:rsidRPr="005F4AA8">
            <w:rPr>
              <w:rStyle w:val="TextodoEspaoReservado"/>
              <w:color w:val="00B0F0"/>
              <w:sz w:val="22"/>
              <w:szCs w:val="22"/>
            </w:rPr>
            <w:t>I</w:t>
          </w:r>
          <w:r w:rsidR="00B53518" w:rsidRPr="005F4AA8">
            <w:rPr>
              <w:rStyle w:val="TextodoEspaoReservado"/>
              <w:color w:val="00B0F0"/>
              <w:sz w:val="22"/>
              <w:szCs w:val="22"/>
            </w:rPr>
            <w:t xml:space="preserve">nserir </w:t>
          </w:r>
          <w:r w:rsidR="006F27CF" w:rsidRPr="005F4AA8">
            <w:rPr>
              <w:rStyle w:val="TextodoEspaoReservado"/>
              <w:color w:val="00B0F0"/>
              <w:sz w:val="22"/>
              <w:szCs w:val="22"/>
            </w:rPr>
            <w:t>Número</w:t>
          </w:r>
        </w:sdtContent>
      </w:sdt>
      <w:r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– Série: </w:t>
      </w:r>
      <w:sdt>
        <w:sdtPr>
          <w:rPr>
            <w:rStyle w:val="Estilo6"/>
            <w:sz w:val="22"/>
            <w:szCs w:val="22"/>
          </w:rPr>
          <w:id w:val="1196973331"/>
          <w:placeholder>
            <w:docPart w:val="B8CD2558EA5C4EB58D332F8CB794FA39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 w:val="0"/>
            <w:bCs w:val="0"/>
            <w:color w:val="auto"/>
          </w:rPr>
        </w:sdtEndPr>
        <w:sdtContent>
          <w:r w:rsidR="006F27CF" w:rsidRPr="005F4AA8">
            <w:rPr>
              <w:rStyle w:val="TextodoEspaoReservado"/>
              <w:color w:val="00B0F0"/>
              <w:sz w:val="22"/>
              <w:szCs w:val="22"/>
            </w:rPr>
            <w:t>I</w:t>
          </w:r>
          <w:r w:rsidR="00B53518" w:rsidRPr="005F4AA8">
            <w:rPr>
              <w:rStyle w:val="TextodoEspaoReservado"/>
              <w:color w:val="00B0F0"/>
              <w:sz w:val="22"/>
              <w:szCs w:val="22"/>
            </w:rPr>
            <w:t xml:space="preserve">nserir </w:t>
          </w:r>
          <w:r w:rsidR="006F27CF" w:rsidRPr="005F4AA8">
            <w:rPr>
              <w:rStyle w:val="TextodoEspaoReservado"/>
              <w:color w:val="00B0F0"/>
              <w:sz w:val="22"/>
              <w:szCs w:val="22"/>
            </w:rPr>
            <w:t>a série</w:t>
          </w:r>
        </w:sdtContent>
      </w:sdt>
    </w:p>
    <w:p w14:paraId="178EBC3B" w14:textId="77777777" w:rsidR="00FE1895" w:rsidRPr="005F4AA8" w:rsidRDefault="00FE1895" w:rsidP="00FE1895">
      <w:pPr>
        <w:pStyle w:val="Ttulo"/>
        <w:contextualSpacing/>
        <w:jc w:val="left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5F4AA8">
        <w:rPr>
          <w:rFonts w:ascii="Times New Roman" w:hAnsi="Times New Roman" w:cs="Times New Roman"/>
          <w:sz w:val="22"/>
          <w:szCs w:val="22"/>
        </w:rPr>
        <w:t>Valor a Pagar:</w:t>
      </w:r>
      <w:r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R$ </w:t>
      </w:r>
      <w:sdt>
        <w:sdtPr>
          <w:rPr>
            <w:rStyle w:val="Estilo7"/>
            <w:sz w:val="22"/>
            <w:szCs w:val="22"/>
          </w:rPr>
          <w:id w:val="-1234851247"/>
          <w:placeholder>
            <w:docPart w:val="1EB3ECC1A9BE4794818492692B120E40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 w:val="0"/>
            <w:bCs w:val="0"/>
            <w:color w:val="auto"/>
          </w:rPr>
        </w:sdtEndPr>
        <w:sdtContent>
          <w:r w:rsidR="006F27CF" w:rsidRPr="005F4AA8">
            <w:rPr>
              <w:rStyle w:val="TextodoEspaoReservado"/>
              <w:color w:val="00B0F0"/>
              <w:sz w:val="22"/>
              <w:szCs w:val="22"/>
            </w:rPr>
            <w:t>I</w:t>
          </w:r>
          <w:r w:rsidR="00B53518" w:rsidRPr="005F4AA8">
            <w:rPr>
              <w:rStyle w:val="TextodoEspaoReservado"/>
              <w:color w:val="00B0F0"/>
              <w:sz w:val="22"/>
              <w:szCs w:val="22"/>
            </w:rPr>
            <w:t xml:space="preserve">nserir o </w:t>
          </w:r>
          <w:r w:rsidR="006F27CF" w:rsidRPr="005F4AA8">
            <w:rPr>
              <w:rStyle w:val="TextodoEspaoReservado"/>
              <w:color w:val="00B0F0"/>
              <w:sz w:val="22"/>
              <w:szCs w:val="22"/>
            </w:rPr>
            <w:t>valor</w:t>
          </w:r>
        </w:sdtContent>
      </w:sdt>
      <w:r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(</w:t>
      </w:r>
      <w:sdt>
        <w:sdtPr>
          <w:rPr>
            <w:rStyle w:val="Estilo8"/>
            <w:sz w:val="22"/>
            <w:szCs w:val="22"/>
          </w:rPr>
          <w:id w:val="-1462576884"/>
          <w:placeholder>
            <w:docPart w:val="0A7D4DB477B84A049B760BBA75662A35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 w:val="0"/>
            <w:bCs w:val="0"/>
            <w:color w:val="auto"/>
          </w:rPr>
        </w:sdtEndPr>
        <w:sdtContent>
          <w:r w:rsidR="006F27CF" w:rsidRPr="005F4AA8">
            <w:rPr>
              <w:rStyle w:val="TextodoEspaoReservado"/>
              <w:color w:val="00B0F0"/>
              <w:sz w:val="22"/>
              <w:szCs w:val="22"/>
            </w:rPr>
            <w:t>Valor por extenso</w:t>
          </w:r>
        </w:sdtContent>
      </w:sdt>
      <w:r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>)</w:t>
      </w:r>
    </w:p>
    <w:p w14:paraId="59D7E90A" w14:textId="77777777" w:rsidR="00FE1895" w:rsidRPr="005F4AA8" w:rsidRDefault="00FE1895" w:rsidP="00FE1895">
      <w:pPr>
        <w:pStyle w:val="Ttulo"/>
        <w:contextualSpacing/>
        <w:jc w:val="left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14:paraId="4B141B05" w14:textId="77777777" w:rsidR="00FE1895" w:rsidRPr="005F4AA8" w:rsidRDefault="00FE1895" w:rsidP="00FE1895">
      <w:pPr>
        <w:pStyle w:val="Ttulo"/>
        <w:contextualSpacing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>Trata o presente processo do pagamento referente à</w:t>
      </w:r>
      <w:r w:rsidR="00B53518"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</w:t>
      </w:r>
      <w:sdt>
        <w:sdtPr>
          <w:rPr>
            <w:rStyle w:val="Estilo9"/>
            <w:sz w:val="22"/>
            <w:szCs w:val="22"/>
          </w:rPr>
          <w:id w:val="1814984928"/>
          <w:placeholder>
            <w:docPart w:val="DF70DDE359A74D42830540D14898EB52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 w:val="0"/>
            <w:bCs w:val="0"/>
            <w:color w:val="00B0F0"/>
          </w:rPr>
        </w:sdtEndPr>
        <w:sdtContent>
          <w:r w:rsidR="00C93FAB" w:rsidRPr="005F4AA8">
            <w:rPr>
              <w:rStyle w:val="TextodoEspaoReservado"/>
              <w:color w:val="00B0F0"/>
              <w:sz w:val="22"/>
              <w:szCs w:val="22"/>
            </w:rPr>
            <w:t>Inserir o objeto da despesa</w:t>
          </w:r>
        </w:sdtContent>
      </w:sdt>
      <w:r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, amparado pelo Contrato nº </w:t>
      </w:r>
      <w:sdt>
        <w:sdtPr>
          <w:rPr>
            <w:rStyle w:val="Estilo10"/>
            <w:sz w:val="22"/>
            <w:szCs w:val="22"/>
          </w:rPr>
          <w:id w:val="1750457823"/>
          <w:placeholder>
            <w:docPart w:val="7D431979438F481F9D8F3E42A8A64306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 w:val="0"/>
            <w:bCs w:val="0"/>
            <w:color w:val="00B0F0"/>
          </w:rPr>
        </w:sdtEndPr>
        <w:sdtContent>
          <w:r w:rsidR="00C93FAB" w:rsidRPr="005F4AA8">
            <w:rPr>
              <w:rStyle w:val="TextodoEspaoReservado"/>
              <w:color w:val="00B0F0"/>
              <w:sz w:val="22"/>
              <w:szCs w:val="22"/>
            </w:rPr>
            <w:t>I</w:t>
          </w:r>
          <w:r w:rsidR="00B53518" w:rsidRPr="005F4AA8">
            <w:rPr>
              <w:rStyle w:val="TextodoEspaoReservado"/>
              <w:color w:val="00B0F0"/>
              <w:sz w:val="22"/>
              <w:szCs w:val="22"/>
            </w:rPr>
            <w:t xml:space="preserve">nserir o </w:t>
          </w:r>
          <w:r w:rsidR="00C93FAB" w:rsidRPr="005F4AA8">
            <w:rPr>
              <w:rStyle w:val="TextodoEspaoReservado"/>
              <w:color w:val="00B0F0"/>
              <w:sz w:val="22"/>
              <w:szCs w:val="22"/>
            </w:rPr>
            <w:t>número</w:t>
          </w:r>
        </w:sdtContent>
      </w:sdt>
      <w:r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>/Ano</w:t>
      </w:r>
      <w:r w:rsidR="00B53518"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</w:t>
      </w:r>
      <w:sdt>
        <w:sdtPr>
          <w:rPr>
            <w:rStyle w:val="Estilo11"/>
            <w:sz w:val="22"/>
            <w:szCs w:val="22"/>
          </w:rPr>
          <w:id w:val="-1598948554"/>
          <w:placeholder>
            <w:docPart w:val="F5532E569565496ABC542179E4848EBF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 w:val="0"/>
            <w:bCs w:val="0"/>
            <w:color w:val="00B0F0"/>
          </w:rPr>
        </w:sdtEndPr>
        <w:sdtContent>
          <w:r w:rsidR="00C93FAB" w:rsidRPr="005F4AA8">
            <w:rPr>
              <w:rStyle w:val="TextodoEspaoReservado"/>
              <w:color w:val="00B0F0"/>
              <w:sz w:val="22"/>
              <w:szCs w:val="22"/>
            </w:rPr>
            <w:t>Digite o Ano</w:t>
          </w:r>
        </w:sdtContent>
      </w:sdt>
      <w:r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>.</w:t>
      </w:r>
    </w:p>
    <w:p w14:paraId="63794738" w14:textId="04656302" w:rsidR="00FE1895" w:rsidRPr="005F4AA8" w:rsidRDefault="00FE1895" w:rsidP="00FE1895">
      <w:pPr>
        <w:pStyle w:val="Ttulo"/>
        <w:contextualSpacing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5F4AA8">
        <w:rPr>
          <w:rFonts w:ascii="Times New Roman" w:hAnsi="Times New Roman" w:cs="Times New Roman"/>
          <w:sz w:val="22"/>
          <w:szCs w:val="22"/>
        </w:rPr>
        <w:t>Considerando</w:t>
      </w:r>
      <w:r w:rsidR="00144F55" w:rsidRPr="005F4AA8">
        <w:rPr>
          <w:rFonts w:ascii="Times New Roman" w:hAnsi="Times New Roman" w:cs="Times New Roman"/>
          <w:sz w:val="22"/>
          <w:szCs w:val="22"/>
        </w:rPr>
        <w:t>,</w:t>
      </w:r>
      <w:r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que a despesa foi devidamente empenhada, anexa aos autos</w:t>
      </w:r>
      <w:r w:rsidR="005F4AA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e a existencia da</w:t>
      </w:r>
      <w:r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manifestação formal do(a) Fiscal </w:t>
      </w:r>
      <w:r w:rsidR="008506F4"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e </w:t>
      </w:r>
      <w:r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>do</w:t>
      </w:r>
      <w:r w:rsidR="008506F4"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Gestor do</w:t>
      </w:r>
      <w:r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Contrato, que emitiu o Termo de Atesto e Recebimento (Fls. nº </w:t>
      </w:r>
      <w:sdt>
        <w:sdtPr>
          <w:rPr>
            <w:rStyle w:val="Estilo12"/>
            <w:sz w:val="22"/>
            <w:szCs w:val="22"/>
          </w:rPr>
          <w:id w:val="-353418493"/>
          <w:placeholder>
            <w:docPart w:val="8967E40C6613407999845E2153DD20B3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 w:val="0"/>
            <w:bCs w:val="0"/>
            <w:color w:val="00B0F0"/>
          </w:rPr>
        </w:sdtEndPr>
        <w:sdtContent>
          <w:r w:rsidR="00C93FAB" w:rsidRPr="005F4AA8">
            <w:rPr>
              <w:rStyle w:val="TextodoEspaoReservado"/>
              <w:color w:val="00B0F0"/>
              <w:sz w:val="22"/>
              <w:szCs w:val="22"/>
            </w:rPr>
            <w:t>Inserir o número</w:t>
          </w:r>
        </w:sdtContent>
      </w:sdt>
      <w:r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>, atestando que os materiais/serviços foram entregues/prestados a contento e de acordo com as especificações contratuais;</w:t>
      </w:r>
    </w:p>
    <w:p w14:paraId="7D2EFA60" w14:textId="731C865B" w:rsidR="00FE1895" w:rsidRPr="005F4AA8" w:rsidRDefault="00FE1895" w:rsidP="00FE1895">
      <w:pPr>
        <w:pStyle w:val="Ttulo"/>
        <w:contextualSpacing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5F4AA8">
        <w:rPr>
          <w:rFonts w:ascii="Times New Roman" w:hAnsi="Times New Roman" w:cs="Times New Roman"/>
          <w:sz w:val="22"/>
          <w:szCs w:val="22"/>
        </w:rPr>
        <w:t>Considerando</w:t>
      </w:r>
      <w:r w:rsidR="00144F55" w:rsidRPr="005F4AA8">
        <w:rPr>
          <w:rFonts w:ascii="Times New Roman" w:hAnsi="Times New Roman" w:cs="Times New Roman"/>
          <w:sz w:val="22"/>
          <w:szCs w:val="22"/>
        </w:rPr>
        <w:t>,</w:t>
      </w:r>
      <w:r w:rsidRPr="005F4AA8">
        <w:rPr>
          <w:rFonts w:ascii="Times New Roman" w:hAnsi="Times New Roman" w:cs="Times New Roman"/>
          <w:sz w:val="22"/>
          <w:szCs w:val="22"/>
        </w:rPr>
        <w:t xml:space="preserve"> </w:t>
      </w:r>
      <w:r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que o setor financeiro procedeu </w:t>
      </w:r>
      <w:r w:rsidR="00144F55"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o registro contábil da </w:t>
      </w:r>
      <w:r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>liquidação da despesa, atestando o direito adquirido do credor, nos exatos termos delineados no art. 62 e art. 63 da Lei nº 4.320/1964</w:t>
      </w:r>
      <w:r w:rsidR="005F4AA8"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>.</w:t>
      </w:r>
      <w:r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</w:t>
      </w:r>
      <w:r w:rsidR="005F4AA8"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>P</w:t>
      </w:r>
      <w:r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>or fim, a regularidade fiscal, trabalhista e previdenciária da empresa contratada, devidamente comprovada pelas certidões válidas anexadas aos autos</w:t>
      </w:r>
      <w:r w:rsidR="005F4AA8"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, </w:t>
      </w:r>
      <w:r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>devendo a despesa correr à conta da dotação orçamentária própria consignada n</w:t>
      </w:r>
      <w:r w:rsidR="00144F55"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>o documento de liquidação</w:t>
      </w:r>
      <w:r w:rsidR="00B53518"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nº.</w:t>
      </w:r>
      <w:r w:rsidR="00144F55"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</w:t>
      </w:r>
      <w:sdt>
        <w:sdtPr>
          <w:rPr>
            <w:rStyle w:val="Estilo14"/>
            <w:sz w:val="22"/>
            <w:szCs w:val="22"/>
          </w:rPr>
          <w:id w:val="611795775"/>
          <w:placeholder>
            <w:docPart w:val="A0A0BDD099654615AF10E94F0C7ACF16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 w:val="0"/>
            <w:bCs w:val="0"/>
            <w:color w:val="00B0F0"/>
          </w:rPr>
        </w:sdtEndPr>
        <w:sdtContent>
          <w:r w:rsidR="00C93FAB" w:rsidRPr="005F4AA8">
            <w:rPr>
              <w:rStyle w:val="Estilo13"/>
              <w:color w:val="00B0F0"/>
              <w:sz w:val="22"/>
              <w:szCs w:val="22"/>
            </w:rPr>
            <w:t>Inserir o número da LQ</w:t>
          </w:r>
        </w:sdtContent>
      </w:sdt>
      <w:r w:rsidRPr="005F4AA8">
        <w:rPr>
          <w:rFonts w:ascii="Times New Roman" w:hAnsi="Times New Roman" w:cs="Times New Roman"/>
          <w:b w:val="0"/>
          <w:bCs w:val="0"/>
          <w:i/>
          <w:iCs/>
          <w:sz w:val="22"/>
          <w:szCs w:val="22"/>
        </w:rPr>
        <w:t>.</w:t>
      </w:r>
    </w:p>
    <w:p w14:paraId="0E482CEA" w14:textId="37EF1566" w:rsidR="00FE1895" w:rsidRPr="005F4AA8" w:rsidRDefault="00144F55" w:rsidP="00FE1895">
      <w:pPr>
        <w:pStyle w:val="Ttulo"/>
        <w:contextualSpacing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>Encaminha-se para</w:t>
      </w:r>
      <w:r w:rsidR="00FE1895"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</w:t>
      </w:r>
      <w:r w:rsidR="005F4AA8"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>autorização</w:t>
      </w:r>
      <w:r w:rsidR="00FE1895"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da Ordem Bancária e o respectivo crédito na conta de titularidade da empresa contratada:</w:t>
      </w:r>
    </w:p>
    <w:p w14:paraId="01EFC030" w14:textId="77777777" w:rsidR="00FE1895" w:rsidRPr="005F4AA8" w:rsidRDefault="00FE1895" w:rsidP="00FE1895">
      <w:pPr>
        <w:pStyle w:val="Ttulo"/>
        <w:contextualSpacing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14:paraId="65ACA73C" w14:textId="77777777" w:rsidR="00FE1895" w:rsidRPr="005F4AA8" w:rsidRDefault="00FE1895" w:rsidP="00FE1895">
      <w:pPr>
        <w:pStyle w:val="Ttulo"/>
        <w:contextualSpacing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>Conferente</w:t>
      </w:r>
      <w:r w:rsidR="00B53518"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>,</w:t>
      </w:r>
    </w:p>
    <w:sdt>
      <w:sdtPr>
        <w:rPr>
          <w:rStyle w:val="Estilo15"/>
          <w:sz w:val="22"/>
          <w:szCs w:val="22"/>
        </w:rPr>
        <w:id w:val="-1558081561"/>
        <w:placeholder>
          <w:docPart w:val="9B6202BFAF27451FBB650A829C8794A6"/>
        </w:placeholder>
        <w:showingPlcHdr/>
      </w:sdtPr>
      <w:sdtEndPr>
        <w:rPr>
          <w:rStyle w:val="Fontepargpadro"/>
          <w:rFonts w:ascii="Times New Roman" w:hAnsi="Times New Roman" w:cs="Times New Roman"/>
          <w:b w:val="0"/>
          <w:bCs w:val="0"/>
          <w:color w:val="00B0F0"/>
        </w:rPr>
      </w:sdtEndPr>
      <w:sdtContent>
        <w:p w14:paraId="2B9892AD" w14:textId="0B12F9F1" w:rsidR="00FE1895" w:rsidRPr="005F4AA8" w:rsidRDefault="00C93FAB" w:rsidP="00BD2570">
          <w:pPr>
            <w:pStyle w:val="Ttulo"/>
            <w:contextualSpacing/>
            <w:rPr>
              <w:rFonts w:ascii="Times New Roman" w:hAnsi="Times New Roman" w:cs="Times New Roman"/>
              <w:b w:val="0"/>
              <w:bCs w:val="0"/>
              <w:sz w:val="22"/>
              <w:szCs w:val="22"/>
            </w:rPr>
          </w:pPr>
          <w:r w:rsidRPr="005F4AA8">
            <w:rPr>
              <w:rStyle w:val="TextodoEspaoReservado"/>
              <w:color w:val="00B0F0"/>
              <w:sz w:val="22"/>
              <w:szCs w:val="22"/>
            </w:rPr>
            <w:t xml:space="preserve">Nome do </w:t>
          </w:r>
          <w:r w:rsidR="00F04F80" w:rsidRPr="005F4AA8">
            <w:rPr>
              <w:rStyle w:val="TextodoEspaoReservado"/>
              <w:color w:val="00B0F0"/>
              <w:sz w:val="22"/>
              <w:szCs w:val="22"/>
            </w:rPr>
            <w:t>Resposável</w:t>
          </w:r>
        </w:p>
      </w:sdtContent>
    </w:sdt>
    <w:p w14:paraId="173FB437" w14:textId="77777777" w:rsidR="00FE1895" w:rsidRPr="005F4AA8" w:rsidRDefault="00FE1895" w:rsidP="00BD2570">
      <w:pPr>
        <w:pStyle w:val="Ttulo"/>
        <w:contextualSpacing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>Chefe do Setor Financeiro</w:t>
      </w:r>
      <w:r w:rsidR="00B53518"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e Contabilidade</w:t>
      </w:r>
    </w:p>
    <w:p w14:paraId="01F172C2" w14:textId="77777777" w:rsidR="00BD2570" w:rsidRPr="005F4AA8" w:rsidRDefault="00BD2570" w:rsidP="00BD2570">
      <w:pPr>
        <w:pStyle w:val="Ttulo"/>
        <w:contextualSpacing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14:paraId="013EC1FE" w14:textId="10342035" w:rsidR="00FE1895" w:rsidRPr="005F4AA8" w:rsidRDefault="00F04F80" w:rsidP="00F04F80">
      <w:pPr>
        <w:pStyle w:val="Ttulo"/>
        <w:contextualSpacing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>Ciente</w:t>
      </w:r>
      <w:r w:rsidR="008506F4"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>,</w:t>
      </w:r>
    </w:p>
    <w:p w14:paraId="0B5AA0B8" w14:textId="397CCDF6" w:rsidR="008506F4" w:rsidRPr="005F4AA8" w:rsidRDefault="00CE709F" w:rsidP="005F4AA8">
      <w:pPr>
        <w:pStyle w:val="Ttulo"/>
        <w:ind w:left="2832" w:hanging="2784"/>
        <w:contextualSpacing/>
        <w:rPr>
          <w:rStyle w:val="Estilo16"/>
          <w:sz w:val="22"/>
          <w:szCs w:val="22"/>
        </w:rPr>
      </w:pPr>
      <w:sdt>
        <w:sdtPr>
          <w:rPr>
            <w:rStyle w:val="Estilo17"/>
            <w:sz w:val="22"/>
            <w:szCs w:val="22"/>
          </w:rPr>
          <w:id w:val="1371419535"/>
          <w:placeholder>
            <w:docPart w:val="B0EF849BB1BB4F2382389D85C0258F65"/>
          </w:placeholder>
          <w:showingPlcHdr/>
        </w:sdtPr>
        <w:sdtEndPr>
          <w:rPr>
            <w:rStyle w:val="Estilo16"/>
          </w:rPr>
        </w:sdtEndPr>
        <w:sdtContent>
          <w:r w:rsidR="00A904B3" w:rsidRPr="005F4AA8">
            <w:rPr>
              <w:rStyle w:val="Estilo16"/>
              <w:color w:val="00B0F0"/>
              <w:sz w:val="22"/>
              <w:szCs w:val="22"/>
            </w:rPr>
            <w:t>Nome</w:t>
          </w:r>
        </w:sdtContent>
      </w:sdt>
    </w:p>
    <w:p w14:paraId="23B9DCBC" w14:textId="18C5696E" w:rsidR="008506F4" w:rsidRPr="005F4AA8" w:rsidRDefault="008506F4" w:rsidP="005F4AA8">
      <w:pPr>
        <w:pStyle w:val="Ttulo"/>
        <w:ind w:left="2832" w:hanging="2784"/>
        <w:contextualSpacing/>
        <w:rPr>
          <w:rStyle w:val="Estilo16"/>
          <w:sz w:val="22"/>
          <w:szCs w:val="22"/>
        </w:rPr>
      </w:pPr>
      <w:r w:rsidRPr="005F4AA8">
        <w:rPr>
          <w:rStyle w:val="Estilo16"/>
          <w:sz w:val="22"/>
          <w:szCs w:val="22"/>
        </w:rPr>
        <w:t>Gerente de Administração</w:t>
      </w:r>
    </w:p>
    <w:p w14:paraId="4EF3C2CC" w14:textId="77777777" w:rsidR="00A904B3" w:rsidRDefault="00A904B3" w:rsidP="00A904B3">
      <w:pPr>
        <w:pStyle w:val="Ttulo"/>
        <w:contextualSpacing/>
        <w:jc w:val="both"/>
        <w:rPr>
          <w:rStyle w:val="Estilo16"/>
          <w:sz w:val="22"/>
          <w:szCs w:val="22"/>
        </w:rPr>
      </w:pPr>
    </w:p>
    <w:p w14:paraId="1F7615EE" w14:textId="77777777" w:rsidR="00A904B3" w:rsidRDefault="00A904B3" w:rsidP="00A904B3">
      <w:pPr>
        <w:pStyle w:val="Ttulo"/>
        <w:contextualSpacing/>
        <w:jc w:val="both"/>
        <w:rPr>
          <w:rStyle w:val="Estilo16"/>
          <w:sz w:val="22"/>
          <w:szCs w:val="22"/>
        </w:rPr>
      </w:pPr>
    </w:p>
    <w:p w14:paraId="325ED27D" w14:textId="7884F348" w:rsidR="005F4AA8" w:rsidRPr="005F4AA8" w:rsidRDefault="005F4AA8" w:rsidP="00A904B3">
      <w:pPr>
        <w:pStyle w:val="Ttulo"/>
        <w:contextualSpacing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Diante do exposto e no uso das atribuições que me são conferidas, </w:t>
      </w:r>
      <w:r w:rsidRPr="005F4AA8">
        <w:rPr>
          <w:rFonts w:ascii="Times New Roman" w:hAnsi="Times New Roman" w:cs="Times New Roman"/>
          <w:sz w:val="22"/>
          <w:szCs w:val="22"/>
        </w:rPr>
        <w:t>AUTORIZO A EMISSÃO DA ORDEM DE PAGAMENTO,</w:t>
      </w:r>
      <w:r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 xml:space="preserve"> nos termos do art. 64 da Lei nº 4.320/1964</w:t>
      </w:r>
    </w:p>
    <w:p w14:paraId="39447E85" w14:textId="77777777" w:rsidR="005F4AA8" w:rsidRPr="005F4AA8" w:rsidRDefault="005F4AA8" w:rsidP="005F4AA8">
      <w:pPr>
        <w:pStyle w:val="Ttulo"/>
        <w:ind w:left="3540"/>
        <w:contextualSpacing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14:paraId="6027B78F" w14:textId="77777777" w:rsidR="005F4AA8" w:rsidRPr="005F4AA8" w:rsidRDefault="005F4AA8" w:rsidP="005F4AA8">
      <w:pPr>
        <w:pStyle w:val="Ttulo"/>
        <w:ind w:left="2832"/>
        <w:contextualSpacing/>
        <w:jc w:val="both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14:paraId="590E8DD7" w14:textId="0D1D269B" w:rsidR="008506F4" w:rsidRPr="005F4AA8" w:rsidRDefault="00CE709F" w:rsidP="005F4AA8">
      <w:pPr>
        <w:pStyle w:val="Ttulo"/>
        <w:contextualSpacing/>
        <w:rPr>
          <w:rFonts w:ascii="Times New Roman" w:hAnsi="Times New Roman" w:cs="Times New Roman"/>
          <w:b w:val="0"/>
          <w:bCs w:val="0"/>
          <w:color w:val="00B0F0"/>
          <w:sz w:val="22"/>
          <w:szCs w:val="22"/>
        </w:rPr>
      </w:pPr>
      <w:sdt>
        <w:sdtPr>
          <w:rPr>
            <w:rStyle w:val="Estilo16"/>
            <w:sz w:val="22"/>
            <w:szCs w:val="22"/>
          </w:rPr>
          <w:id w:val="1872097681"/>
          <w:placeholder>
            <w:docPart w:val="DAF6710FEF404D02B7D9D82D57853BEC"/>
          </w:placeholder>
          <w:showingPlcHdr/>
        </w:sdtPr>
        <w:sdtEndPr>
          <w:rPr>
            <w:rStyle w:val="Fontepargpadro"/>
            <w:rFonts w:ascii="Times New Roman" w:hAnsi="Times New Roman" w:cs="Times New Roman"/>
            <w:b w:val="0"/>
            <w:bCs w:val="0"/>
            <w:color w:val="00B0F0"/>
          </w:rPr>
        </w:sdtEndPr>
        <w:sdtContent>
          <w:r w:rsidR="00981B51" w:rsidRPr="005F4AA8">
            <w:rPr>
              <w:rStyle w:val="TextodoEspaoReservado"/>
              <w:color w:val="00B0F0"/>
              <w:sz w:val="22"/>
              <w:szCs w:val="22"/>
            </w:rPr>
            <w:t>Autoridade Competente</w:t>
          </w:r>
        </w:sdtContent>
      </w:sdt>
    </w:p>
    <w:p w14:paraId="71CC4C7F" w14:textId="467B8257" w:rsidR="008506F4" w:rsidRPr="005F4AA8" w:rsidRDefault="00FE1895" w:rsidP="005F4AA8">
      <w:pPr>
        <w:pStyle w:val="Ttulo"/>
        <w:contextualSpacing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>Diretor Presidente</w:t>
      </w:r>
    </w:p>
    <w:p w14:paraId="53F88FCB" w14:textId="0B1CFAC0" w:rsidR="00B53518" w:rsidRPr="005F4AA8" w:rsidRDefault="00B53518" w:rsidP="005F4AA8">
      <w:pPr>
        <w:pStyle w:val="Ttulo"/>
        <w:contextualSpacing/>
        <w:rPr>
          <w:rFonts w:ascii="Times New Roman" w:hAnsi="Times New Roman" w:cs="Times New Roman"/>
          <w:b w:val="0"/>
          <w:bCs w:val="0"/>
          <w:sz w:val="22"/>
          <w:szCs w:val="22"/>
        </w:rPr>
      </w:pPr>
      <w:r w:rsidRPr="005F4AA8">
        <w:rPr>
          <w:rFonts w:ascii="Times New Roman" w:hAnsi="Times New Roman" w:cs="Times New Roman"/>
          <w:b w:val="0"/>
          <w:bCs w:val="0"/>
          <w:sz w:val="22"/>
          <w:szCs w:val="22"/>
        </w:rPr>
        <w:t>(Ordenador de Despesa)</w:t>
      </w:r>
    </w:p>
    <w:sectPr w:rsidR="00B53518" w:rsidRPr="005F4AA8" w:rsidSect="007606EF">
      <w:headerReference w:type="default" r:id="rId7"/>
      <w:footerReference w:type="default" r:id="rId8"/>
      <w:pgSz w:w="11906" w:h="16838"/>
      <w:pgMar w:top="1304" w:right="1474" w:bottom="1304" w:left="147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FD99AB" w14:textId="77777777" w:rsidR="00CE709F" w:rsidRDefault="00CE709F" w:rsidP="00445EC2">
      <w:pPr>
        <w:spacing w:after="0" w:line="240" w:lineRule="auto"/>
      </w:pPr>
      <w:r>
        <w:separator/>
      </w:r>
    </w:p>
  </w:endnote>
  <w:endnote w:type="continuationSeparator" w:id="0">
    <w:p w14:paraId="5D2AA2E5" w14:textId="77777777" w:rsidR="00CE709F" w:rsidRDefault="00CE709F" w:rsidP="00445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67B4E" w14:textId="77777777" w:rsidR="00D16E17" w:rsidRDefault="00D16E17" w:rsidP="00D16E17">
    <w:pPr>
      <w:pStyle w:val="Rodap"/>
      <w:jc w:val="center"/>
      <w:rPr>
        <w:rFonts w:ascii="Calibri Light" w:hAnsi="Calibri Light"/>
        <w:sz w:val="16"/>
        <w:szCs w:val="16"/>
      </w:rPr>
    </w:pPr>
    <w:r>
      <w:rPr>
        <w:rFonts w:ascii="Calibri Light" w:hAnsi="Calibri Light"/>
        <w:sz w:val="16"/>
        <w:szCs w:val="16"/>
      </w:rPr>
      <w:t>Av. Desembargador José Nunes da Cunha, Bloco 12, Parque dos Poderes - CEP 79031-310 - Campo Grande/MS</w:t>
    </w:r>
  </w:p>
  <w:p w14:paraId="51654CA8" w14:textId="77777777" w:rsidR="00D16E17" w:rsidRDefault="00D16E17" w:rsidP="00D16E17">
    <w:pPr>
      <w:pStyle w:val="Rodap"/>
      <w:jc w:val="center"/>
      <w:rPr>
        <w:rFonts w:ascii="Calibri Light" w:hAnsi="Calibri Light"/>
        <w:sz w:val="16"/>
        <w:szCs w:val="16"/>
        <w:lang w:val="es-ES"/>
      </w:rPr>
    </w:pPr>
    <w:r>
      <w:rPr>
        <w:rFonts w:ascii="Calibri Light" w:hAnsi="Calibri Light"/>
        <w:sz w:val="16"/>
        <w:szCs w:val="16"/>
        <w:lang w:val="es-ES"/>
      </w:rPr>
      <w:t>PABX: (67) 3318-5100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B3A2B" w14:textId="77777777" w:rsidR="00CE709F" w:rsidRDefault="00CE709F" w:rsidP="00445EC2">
      <w:pPr>
        <w:spacing w:after="0" w:line="240" w:lineRule="auto"/>
      </w:pPr>
      <w:r>
        <w:separator/>
      </w:r>
    </w:p>
  </w:footnote>
  <w:footnote w:type="continuationSeparator" w:id="0">
    <w:p w14:paraId="06C0B879" w14:textId="77777777" w:rsidR="00CE709F" w:rsidRDefault="00CE709F" w:rsidP="00445E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56CA9" w14:textId="77777777" w:rsidR="00445EC2" w:rsidRDefault="001B399E" w:rsidP="00445EC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C4D1C4D" wp14:editId="3543ADA2">
          <wp:extent cx="3332885" cy="942975"/>
          <wp:effectExtent l="0" t="0" r="127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Agraer e Ried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69944" cy="9534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BB4585"/>
    <w:multiLevelType w:val="multilevel"/>
    <w:tmpl w:val="9B8EF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C80710"/>
    <w:multiLevelType w:val="multilevel"/>
    <w:tmpl w:val="59686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D263F55"/>
    <w:multiLevelType w:val="hybridMultilevel"/>
    <w:tmpl w:val="C20CFB7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052C9B"/>
    <w:multiLevelType w:val="multilevel"/>
    <w:tmpl w:val="F0DE3B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451D5A"/>
    <w:multiLevelType w:val="hybridMultilevel"/>
    <w:tmpl w:val="C644985C"/>
    <w:lvl w:ilvl="0" w:tplc="7A88594A">
      <w:start w:val="1"/>
      <w:numFmt w:val="decimal"/>
      <w:lvlText w:val="%1."/>
      <w:lvlJc w:val="left"/>
      <w:pPr>
        <w:ind w:left="248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num w:numId="1" w16cid:durableId="2130011234">
    <w:abstractNumId w:val="4"/>
  </w:num>
  <w:num w:numId="2" w16cid:durableId="1814370630">
    <w:abstractNumId w:val="0"/>
  </w:num>
  <w:num w:numId="3" w16cid:durableId="1127360009">
    <w:abstractNumId w:val="1"/>
  </w:num>
  <w:num w:numId="4" w16cid:durableId="615992337">
    <w:abstractNumId w:val="3"/>
  </w:num>
  <w:num w:numId="5" w16cid:durableId="5357023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dX8zumleZx0mZSVR6lO5j5Z25U8iTaP9LtDbotvEJxPaL9fKo6T3Zv6FwCkcCmjnKDNyovp6iVF3DDo1siFqNA==" w:salt="wWDo3Vr7WG9FVsrEq1d86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4F80"/>
    <w:rsid w:val="00144F55"/>
    <w:rsid w:val="001952A4"/>
    <w:rsid w:val="001B399E"/>
    <w:rsid w:val="00204F6E"/>
    <w:rsid w:val="0021387E"/>
    <w:rsid w:val="00217D35"/>
    <w:rsid w:val="002934B2"/>
    <w:rsid w:val="00297082"/>
    <w:rsid w:val="002A3CE5"/>
    <w:rsid w:val="002D7C42"/>
    <w:rsid w:val="002E37D5"/>
    <w:rsid w:val="003631F7"/>
    <w:rsid w:val="00383F9E"/>
    <w:rsid w:val="003C2162"/>
    <w:rsid w:val="003C6937"/>
    <w:rsid w:val="003C6C67"/>
    <w:rsid w:val="003E78F8"/>
    <w:rsid w:val="0042372B"/>
    <w:rsid w:val="00426204"/>
    <w:rsid w:val="00445EC2"/>
    <w:rsid w:val="00466176"/>
    <w:rsid w:val="00477E35"/>
    <w:rsid w:val="00483BAA"/>
    <w:rsid w:val="00490229"/>
    <w:rsid w:val="004C08F2"/>
    <w:rsid w:val="004F15F1"/>
    <w:rsid w:val="00521D5C"/>
    <w:rsid w:val="00526338"/>
    <w:rsid w:val="005877F2"/>
    <w:rsid w:val="00593DE5"/>
    <w:rsid w:val="005A1F40"/>
    <w:rsid w:val="005B035E"/>
    <w:rsid w:val="005B12AB"/>
    <w:rsid w:val="005B253B"/>
    <w:rsid w:val="005C6496"/>
    <w:rsid w:val="005E68B7"/>
    <w:rsid w:val="005F4AA8"/>
    <w:rsid w:val="00646418"/>
    <w:rsid w:val="00650EDF"/>
    <w:rsid w:val="006927CD"/>
    <w:rsid w:val="00695042"/>
    <w:rsid w:val="006D6A97"/>
    <w:rsid w:val="006F27CF"/>
    <w:rsid w:val="006F7BFB"/>
    <w:rsid w:val="007528DD"/>
    <w:rsid w:val="007606EF"/>
    <w:rsid w:val="00774817"/>
    <w:rsid w:val="007828AD"/>
    <w:rsid w:val="00796FBA"/>
    <w:rsid w:val="00806DD9"/>
    <w:rsid w:val="008238BC"/>
    <w:rsid w:val="008506F4"/>
    <w:rsid w:val="00853636"/>
    <w:rsid w:val="008868E0"/>
    <w:rsid w:val="00891F57"/>
    <w:rsid w:val="008951EB"/>
    <w:rsid w:val="00897F66"/>
    <w:rsid w:val="00923392"/>
    <w:rsid w:val="00960CBE"/>
    <w:rsid w:val="00974E2F"/>
    <w:rsid w:val="009765F8"/>
    <w:rsid w:val="00981B51"/>
    <w:rsid w:val="00A34A0E"/>
    <w:rsid w:val="00A43AF0"/>
    <w:rsid w:val="00A44C27"/>
    <w:rsid w:val="00A904B3"/>
    <w:rsid w:val="00A93E11"/>
    <w:rsid w:val="00AB4D69"/>
    <w:rsid w:val="00B033CB"/>
    <w:rsid w:val="00B12133"/>
    <w:rsid w:val="00B53518"/>
    <w:rsid w:val="00B60323"/>
    <w:rsid w:val="00B620DB"/>
    <w:rsid w:val="00BD2570"/>
    <w:rsid w:val="00C93262"/>
    <w:rsid w:val="00C93FAB"/>
    <w:rsid w:val="00CB455C"/>
    <w:rsid w:val="00CC151B"/>
    <w:rsid w:val="00CE709F"/>
    <w:rsid w:val="00CE7BDA"/>
    <w:rsid w:val="00D16E17"/>
    <w:rsid w:val="00D21BC5"/>
    <w:rsid w:val="00D25630"/>
    <w:rsid w:val="00D47BF9"/>
    <w:rsid w:val="00D96D4E"/>
    <w:rsid w:val="00DF244D"/>
    <w:rsid w:val="00E81455"/>
    <w:rsid w:val="00EA14D6"/>
    <w:rsid w:val="00EB1E51"/>
    <w:rsid w:val="00EF5D9B"/>
    <w:rsid w:val="00F04F80"/>
    <w:rsid w:val="00F4280F"/>
    <w:rsid w:val="00FE1895"/>
    <w:rsid w:val="00FE3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C0239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45E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45EC2"/>
  </w:style>
  <w:style w:type="paragraph" w:styleId="Rodap">
    <w:name w:val="footer"/>
    <w:basedOn w:val="Normal"/>
    <w:link w:val="RodapChar"/>
    <w:unhideWhenUsed/>
    <w:rsid w:val="00445EC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445EC2"/>
  </w:style>
  <w:style w:type="character" w:styleId="Refdecomentrio">
    <w:name w:val="annotation reference"/>
    <w:basedOn w:val="Fontepargpadro"/>
    <w:uiPriority w:val="99"/>
    <w:semiHidden/>
    <w:unhideWhenUsed/>
    <w:rsid w:val="00D96D4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D96D4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D96D4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96D4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96D4E"/>
    <w:rPr>
      <w:b/>
      <w:bCs/>
      <w:sz w:val="20"/>
      <w:szCs w:val="20"/>
    </w:rPr>
  </w:style>
  <w:style w:type="paragraph" w:styleId="Reviso">
    <w:name w:val="Revision"/>
    <w:hidden/>
    <w:uiPriority w:val="99"/>
    <w:semiHidden/>
    <w:rsid w:val="00D96D4E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650EDF"/>
    <w:rPr>
      <w:color w:val="666666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934B2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934B2"/>
    <w:rPr>
      <w:i/>
      <w:iCs/>
      <w:color w:val="5B9BD5" w:themeColor="accent1"/>
    </w:rPr>
  </w:style>
  <w:style w:type="character" w:styleId="nfaseIntensa">
    <w:name w:val="Intense Emphasis"/>
    <w:basedOn w:val="Fontepargpadro"/>
    <w:uiPriority w:val="21"/>
    <w:qFormat/>
    <w:rsid w:val="002934B2"/>
    <w:rPr>
      <w:i/>
      <w:iCs/>
      <w:color w:val="5B9BD5" w:themeColor="accent1"/>
    </w:rPr>
  </w:style>
  <w:style w:type="paragraph" w:styleId="PargrafodaLista">
    <w:name w:val="List Paragraph"/>
    <w:basedOn w:val="Normal"/>
    <w:uiPriority w:val="34"/>
    <w:qFormat/>
    <w:rsid w:val="006927CD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77481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77481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74817"/>
    <w:rPr>
      <w:rFonts w:ascii="Calibri" w:eastAsia="Calibri" w:hAnsi="Calibri" w:cs="Calibri"/>
      <w:sz w:val="24"/>
      <w:szCs w:val="24"/>
      <w:lang w:val="pt-PT"/>
    </w:rPr>
  </w:style>
  <w:style w:type="paragraph" w:styleId="Ttulo">
    <w:name w:val="Title"/>
    <w:basedOn w:val="Normal"/>
    <w:link w:val="TtuloChar"/>
    <w:uiPriority w:val="10"/>
    <w:qFormat/>
    <w:rsid w:val="00774817"/>
    <w:pPr>
      <w:widowControl w:val="0"/>
      <w:autoSpaceDE w:val="0"/>
      <w:autoSpaceDN w:val="0"/>
      <w:spacing w:after="0" w:line="240" w:lineRule="auto"/>
      <w:ind w:left="48" w:right="23"/>
      <w:jc w:val="center"/>
    </w:pPr>
    <w:rPr>
      <w:rFonts w:ascii="Calibri" w:eastAsia="Calibri" w:hAnsi="Calibri" w:cs="Calibri"/>
      <w:b/>
      <w:bCs/>
      <w:sz w:val="26"/>
      <w:szCs w:val="26"/>
      <w:lang w:val="pt-PT"/>
    </w:rPr>
  </w:style>
  <w:style w:type="character" w:customStyle="1" w:styleId="TtuloChar">
    <w:name w:val="Título Char"/>
    <w:basedOn w:val="Fontepargpadro"/>
    <w:link w:val="Ttulo"/>
    <w:uiPriority w:val="10"/>
    <w:rsid w:val="00774817"/>
    <w:rPr>
      <w:rFonts w:ascii="Calibri" w:eastAsia="Calibri" w:hAnsi="Calibri" w:cs="Calibri"/>
      <w:b/>
      <w:bCs/>
      <w:sz w:val="26"/>
      <w:szCs w:val="26"/>
      <w:lang w:val="pt-PT"/>
    </w:rPr>
  </w:style>
  <w:style w:type="paragraph" w:customStyle="1" w:styleId="TableParagraph">
    <w:name w:val="Table Paragraph"/>
    <w:basedOn w:val="Normal"/>
    <w:uiPriority w:val="1"/>
    <w:qFormat/>
    <w:rsid w:val="0077481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styleId="Hyperlink">
    <w:name w:val="Hyperlink"/>
    <w:unhideWhenUsed/>
    <w:rsid w:val="00D16E17"/>
    <w:rPr>
      <w:color w:val="0000FF"/>
      <w:u w:val="single"/>
    </w:rPr>
  </w:style>
  <w:style w:type="character" w:customStyle="1" w:styleId="Estilo1">
    <w:name w:val="Estilo1"/>
    <w:basedOn w:val="Fontepargpadro"/>
    <w:uiPriority w:val="1"/>
    <w:rsid w:val="00B53518"/>
    <w:rPr>
      <w:color w:val="000000" w:themeColor="text1"/>
    </w:rPr>
  </w:style>
  <w:style w:type="character" w:customStyle="1" w:styleId="Estilo2">
    <w:name w:val="Estilo2"/>
    <w:basedOn w:val="Fontepargpadro"/>
    <w:uiPriority w:val="1"/>
    <w:rsid w:val="00B53518"/>
    <w:rPr>
      <w:color w:val="000000" w:themeColor="text1"/>
    </w:rPr>
  </w:style>
  <w:style w:type="character" w:customStyle="1" w:styleId="Estilo3">
    <w:name w:val="Estilo3"/>
    <w:basedOn w:val="Fontepargpadro"/>
    <w:uiPriority w:val="1"/>
    <w:rsid w:val="00B53518"/>
    <w:rPr>
      <w:color w:val="000000" w:themeColor="text1"/>
    </w:rPr>
  </w:style>
  <w:style w:type="character" w:customStyle="1" w:styleId="Estilo4">
    <w:name w:val="Estilo4"/>
    <w:basedOn w:val="Fontepargpadro"/>
    <w:uiPriority w:val="1"/>
    <w:rsid w:val="00B53518"/>
    <w:rPr>
      <w:color w:val="000000" w:themeColor="text1"/>
    </w:rPr>
  </w:style>
  <w:style w:type="character" w:customStyle="1" w:styleId="Estilo5">
    <w:name w:val="Estilo5"/>
    <w:basedOn w:val="Fontepargpadro"/>
    <w:uiPriority w:val="1"/>
    <w:rsid w:val="006F27CF"/>
    <w:rPr>
      <w:color w:val="000000" w:themeColor="text1"/>
    </w:rPr>
  </w:style>
  <w:style w:type="character" w:customStyle="1" w:styleId="Estilo6">
    <w:name w:val="Estilo6"/>
    <w:basedOn w:val="Fontepargpadro"/>
    <w:uiPriority w:val="1"/>
    <w:rsid w:val="006F27CF"/>
    <w:rPr>
      <w:color w:val="000000" w:themeColor="text1"/>
    </w:rPr>
  </w:style>
  <w:style w:type="character" w:customStyle="1" w:styleId="Estilo7">
    <w:name w:val="Estilo7"/>
    <w:basedOn w:val="Fontepargpadro"/>
    <w:uiPriority w:val="1"/>
    <w:rsid w:val="006F27CF"/>
    <w:rPr>
      <w:color w:val="000000" w:themeColor="text1"/>
    </w:rPr>
  </w:style>
  <w:style w:type="character" w:customStyle="1" w:styleId="Estilo8">
    <w:name w:val="Estilo8"/>
    <w:basedOn w:val="Fontepargpadro"/>
    <w:uiPriority w:val="1"/>
    <w:rsid w:val="006F27CF"/>
    <w:rPr>
      <w:color w:val="000000" w:themeColor="text1"/>
    </w:rPr>
  </w:style>
  <w:style w:type="character" w:customStyle="1" w:styleId="Estilo9">
    <w:name w:val="Estilo9"/>
    <w:basedOn w:val="Fontepargpadro"/>
    <w:uiPriority w:val="1"/>
    <w:rsid w:val="00C93FAB"/>
    <w:rPr>
      <w:color w:val="000000" w:themeColor="text1"/>
    </w:rPr>
  </w:style>
  <w:style w:type="character" w:customStyle="1" w:styleId="Estilo10">
    <w:name w:val="Estilo10"/>
    <w:basedOn w:val="Fontepargpadro"/>
    <w:uiPriority w:val="1"/>
    <w:rsid w:val="00C93FAB"/>
    <w:rPr>
      <w:color w:val="000000" w:themeColor="text1"/>
    </w:rPr>
  </w:style>
  <w:style w:type="character" w:customStyle="1" w:styleId="Estilo11">
    <w:name w:val="Estilo11"/>
    <w:basedOn w:val="Fontepargpadro"/>
    <w:uiPriority w:val="1"/>
    <w:rsid w:val="00C93FAB"/>
    <w:rPr>
      <w:color w:val="000000" w:themeColor="text1"/>
    </w:rPr>
  </w:style>
  <w:style w:type="character" w:customStyle="1" w:styleId="Estilo12">
    <w:name w:val="Estilo12"/>
    <w:basedOn w:val="Fontepargpadro"/>
    <w:uiPriority w:val="1"/>
    <w:rsid w:val="00C93FAB"/>
    <w:rPr>
      <w:color w:val="000000" w:themeColor="text1"/>
    </w:rPr>
  </w:style>
  <w:style w:type="character" w:customStyle="1" w:styleId="Estilo13">
    <w:name w:val="Estilo13"/>
    <w:basedOn w:val="Fontepargpadro"/>
    <w:uiPriority w:val="1"/>
    <w:rsid w:val="00C93FAB"/>
    <w:rPr>
      <w:color w:val="000000" w:themeColor="text1"/>
    </w:rPr>
  </w:style>
  <w:style w:type="character" w:customStyle="1" w:styleId="Estilo14">
    <w:name w:val="Estilo14"/>
    <w:basedOn w:val="Fontepargpadro"/>
    <w:uiPriority w:val="1"/>
    <w:rsid w:val="00C93FAB"/>
    <w:rPr>
      <w:color w:val="000000" w:themeColor="text1"/>
    </w:rPr>
  </w:style>
  <w:style w:type="character" w:customStyle="1" w:styleId="Estilo15">
    <w:name w:val="Estilo15"/>
    <w:basedOn w:val="Fontepargpadro"/>
    <w:uiPriority w:val="1"/>
    <w:rsid w:val="00C93FAB"/>
    <w:rPr>
      <w:color w:val="000000" w:themeColor="text1"/>
    </w:rPr>
  </w:style>
  <w:style w:type="character" w:customStyle="1" w:styleId="Estilo16">
    <w:name w:val="Estilo16"/>
    <w:basedOn w:val="Fontepargpadro"/>
    <w:uiPriority w:val="1"/>
    <w:rsid w:val="00981B51"/>
    <w:rPr>
      <w:color w:val="000000" w:themeColor="text1"/>
    </w:rPr>
  </w:style>
  <w:style w:type="character" w:customStyle="1" w:styleId="Estilo17">
    <w:name w:val="Estilo17"/>
    <w:basedOn w:val="Fontepargpadro"/>
    <w:uiPriority w:val="1"/>
    <w:rsid w:val="008506F4"/>
    <w:rPr>
      <w:color w:val="000000" w:themeColor="tex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C233DE56066434281C85506B4EAF58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E5B3CCC-84DD-44A3-B6C4-E72DA6993DF8}"/>
      </w:docPartPr>
      <w:docPartBody>
        <w:p w:rsidR="00D80A8E" w:rsidRDefault="0071608F" w:rsidP="0071608F">
          <w:pPr>
            <w:pStyle w:val="DC233DE56066434281C85506B4EAF5801"/>
          </w:pPr>
          <w:r w:rsidRPr="005F4AA8">
            <w:rPr>
              <w:rStyle w:val="TextodoEspaoReservado"/>
              <w:color w:val="00B0F0"/>
              <w:sz w:val="22"/>
              <w:szCs w:val="22"/>
            </w:rPr>
            <w:t>Inserir o NUP</w:t>
          </w:r>
        </w:p>
      </w:docPartBody>
    </w:docPart>
    <w:docPart>
      <w:docPartPr>
        <w:name w:val="0FF561F2EF344EFB8036A50828E1EE0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1C60EDEE-BA8E-49E3-9A09-A908B67A14BE}"/>
      </w:docPartPr>
      <w:docPartBody>
        <w:p w:rsidR="00D80A8E" w:rsidRDefault="0071608F" w:rsidP="0071608F">
          <w:pPr>
            <w:pStyle w:val="0FF561F2EF344EFB8036A50828E1EE061"/>
          </w:pPr>
          <w:r w:rsidRPr="005F4AA8">
            <w:rPr>
              <w:rStyle w:val="TextodoEspaoReservado"/>
              <w:color w:val="00B0F0"/>
              <w:sz w:val="22"/>
              <w:szCs w:val="22"/>
            </w:rPr>
            <w:t>Razão Social</w:t>
          </w:r>
        </w:p>
      </w:docPartBody>
    </w:docPart>
    <w:docPart>
      <w:docPartPr>
        <w:name w:val="941FA25DD47A4B48B1B5414EEFAF9934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D4FC445-94D8-4491-AEB4-ABD6904312ED}"/>
      </w:docPartPr>
      <w:docPartBody>
        <w:p w:rsidR="00D80A8E" w:rsidRDefault="0071608F" w:rsidP="0071608F">
          <w:pPr>
            <w:pStyle w:val="941FA25DD47A4B48B1B5414EEFAF99341"/>
          </w:pPr>
          <w:r w:rsidRPr="005F4AA8">
            <w:rPr>
              <w:rStyle w:val="TextodoEspaoReservado"/>
              <w:color w:val="00B0F0"/>
              <w:sz w:val="22"/>
              <w:szCs w:val="22"/>
            </w:rPr>
            <w:t>Inserir CNPJ</w:t>
          </w:r>
        </w:p>
      </w:docPartBody>
    </w:docPart>
    <w:docPart>
      <w:docPartPr>
        <w:name w:val="9692EFBF79544F5D9758FCDDF526048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5745EDF5-6298-4761-BF38-20FACDA538E9}"/>
      </w:docPartPr>
      <w:docPartBody>
        <w:p w:rsidR="00D80A8E" w:rsidRDefault="0071608F" w:rsidP="0071608F">
          <w:pPr>
            <w:pStyle w:val="9692EFBF79544F5D9758FCDDF52604861"/>
          </w:pPr>
          <w:r w:rsidRPr="005F4AA8">
            <w:rPr>
              <w:rStyle w:val="TextodoEspaoReservado"/>
              <w:color w:val="00B0F0"/>
              <w:sz w:val="22"/>
              <w:szCs w:val="22"/>
            </w:rPr>
            <w:t>Clique ou toque aqui para inserir o texto.</w:t>
          </w:r>
        </w:p>
      </w:docPartBody>
    </w:docPart>
    <w:docPart>
      <w:docPartPr>
        <w:name w:val="6A73AB9BC36B4DB2842459048FC12C9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2C365AD-E23E-409B-90EE-159131DE40FE}"/>
      </w:docPartPr>
      <w:docPartBody>
        <w:p w:rsidR="00D80A8E" w:rsidRDefault="0071608F" w:rsidP="0071608F">
          <w:pPr>
            <w:pStyle w:val="6A73AB9BC36B4DB2842459048FC12C9C1"/>
          </w:pPr>
          <w:r w:rsidRPr="005F4AA8">
            <w:rPr>
              <w:rStyle w:val="TextodoEspaoReservado"/>
              <w:color w:val="00B0F0"/>
              <w:sz w:val="22"/>
              <w:szCs w:val="22"/>
            </w:rPr>
            <w:t>Inserir Número</w:t>
          </w:r>
        </w:p>
      </w:docPartBody>
    </w:docPart>
    <w:docPart>
      <w:docPartPr>
        <w:name w:val="B8CD2558EA5C4EB58D332F8CB794FA39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D2AC6F7-201E-4827-8F97-9064A3DF61DB}"/>
      </w:docPartPr>
      <w:docPartBody>
        <w:p w:rsidR="00D80A8E" w:rsidRDefault="0071608F" w:rsidP="0071608F">
          <w:pPr>
            <w:pStyle w:val="B8CD2558EA5C4EB58D332F8CB794FA391"/>
          </w:pPr>
          <w:r w:rsidRPr="005F4AA8">
            <w:rPr>
              <w:rStyle w:val="TextodoEspaoReservado"/>
              <w:color w:val="00B0F0"/>
              <w:sz w:val="22"/>
              <w:szCs w:val="22"/>
            </w:rPr>
            <w:t>Inserir a série</w:t>
          </w:r>
        </w:p>
      </w:docPartBody>
    </w:docPart>
    <w:docPart>
      <w:docPartPr>
        <w:name w:val="1EB3ECC1A9BE4794818492692B120E40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959CCAB-A47D-440A-BA97-F3D375ACB8B7}"/>
      </w:docPartPr>
      <w:docPartBody>
        <w:p w:rsidR="00D80A8E" w:rsidRDefault="0071608F" w:rsidP="0071608F">
          <w:pPr>
            <w:pStyle w:val="1EB3ECC1A9BE4794818492692B120E401"/>
          </w:pPr>
          <w:r w:rsidRPr="005F4AA8">
            <w:rPr>
              <w:rStyle w:val="TextodoEspaoReservado"/>
              <w:color w:val="00B0F0"/>
              <w:sz w:val="22"/>
              <w:szCs w:val="22"/>
            </w:rPr>
            <w:t>Inserir o valor</w:t>
          </w:r>
        </w:p>
      </w:docPartBody>
    </w:docPart>
    <w:docPart>
      <w:docPartPr>
        <w:name w:val="0A7D4DB477B84A049B760BBA75662A3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49ED7AAC-CC41-4F92-AACC-E5BCA9BA2676}"/>
      </w:docPartPr>
      <w:docPartBody>
        <w:p w:rsidR="00D80A8E" w:rsidRDefault="0071608F" w:rsidP="0071608F">
          <w:pPr>
            <w:pStyle w:val="0A7D4DB477B84A049B760BBA75662A351"/>
          </w:pPr>
          <w:r w:rsidRPr="005F4AA8">
            <w:rPr>
              <w:rStyle w:val="TextodoEspaoReservado"/>
              <w:color w:val="00B0F0"/>
              <w:sz w:val="22"/>
              <w:szCs w:val="22"/>
            </w:rPr>
            <w:t>Valor por extenso</w:t>
          </w:r>
        </w:p>
      </w:docPartBody>
    </w:docPart>
    <w:docPart>
      <w:docPartPr>
        <w:name w:val="DF70DDE359A74D42830540D14898EB52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F2349930-FADD-42DD-A1F9-82F30E2F5272}"/>
      </w:docPartPr>
      <w:docPartBody>
        <w:p w:rsidR="00D80A8E" w:rsidRDefault="0071608F" w:rsidP="0071608F">
          <w:pPr>
            <w:pStyle w:val="DF70DDE359A74D42830540D14898EB521"/>
          </w:pPr>
          <w:r w:rsidRPr="005F4AA8">
            <w:rPr>
              <w:rStyle w:val="TextodoEspaoReservado"/>
              <w:color w:val="00B0F0"/>
              <w:sz w:val="22"/>
              <w:szCs w:val="22"/>
            </w:rPr>
            <w:t>Inserir o objeto da despesa</w:t>
          </w:r>
        </w:p>
      </w:docPartBody>
    </w:docPart>
    <w:docPart>
      <w:docPartPr>
        <w:name w:val="7D431979438F481F9D8F3E42A8A6430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E120FAF-9D21-44F7-8397-6D56392B4AB1}"/>
      </w:docPartPr>
      <w:docPartBody>
        <w:p w:rsidR="00D80A8E" w:rsidRDefault="0071608F" w:rsidP="0071608F">
          <w:pPr>
            <w:pStyle w:val="7D431979438F481F9D8F3E42A8A643061"/>
          </w:pPr>
          <w:r w:rsidRPr="005F4AA8">
            <w:rPr>
              <w:rStyle w:val="TextodoEspaoReservado"/>
              <w:color w:val="00B0F0"/>
              <w:sz w:val="22"/>
              <w:szCs w:val="22"/>
            </w:rPr>
            <w:t>Inserir o número</w:t>
          </w:r>
        </w:p>
      </w:docPartBody>
    </w:docPart>
    <w:docPart>
      <w:docPartPr>
        <w:name w:val="F5532E569565496ABC542179E4848EBF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CCE3B476-5EA4-4C95-8134-76BDE9573099}"/>
      </w:docPartPr>
      <w:docPartBody>
        <w:p w:rsidR="00D80A8E" w:rsidRDefault="0071608F" w:rsidP="0071608F">
          <w:pPr>
            <w:pStyle w:val="F5532E569565496ABC542179E4848EBF1"/>
          </w:pPr>
          <w:r w:rsidRPr="005F4AA8">
            <w:rPr>
              <w:rStyle w:val="TextodoEspaoReservado"/>
              <w:color w:val="00B0F0"/>
              <w:sz w:val="22"/>
              <w:szCs w:val="22"/>
            </w:rPr>
            <w:t>Digite o Ano</w:t>
          </w:r>
        </w:p>
      </w:docPartBody>
    </w:docPart>
    <w:docPart>
      <w:docPartPr>
        <w:name w:val="8967E40C6613407999845E2153DD20B3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D6F6B3C-DCCE-47B4-9888-7EED9349C521}"/>
      </w:docPartPr>
      <w:docPartBody>
        <w:p w:rsidR="00D80A8E" w:rsidRDefault="0071608F" w:rsidP="0071608F">
          <w:pPr>
            <w:pStyle w:val="8967E40C6613407999845E2153DD20B31"/>
          </w:pPr>
          <w:r w:rsidRPr="005F4AA8">
            <w:rPr>
              <w:rStyle w:val="TextodoEspaoReservado"/>
              <w:color w:val="00B0F0"/>
              <w:sz w:val="22"/>
              <w:szCs w:val="22"/>
            </w:rPr>
            <w:t>Inserir o número</w:t>
          </w:r>
        </w:p>
      </w:docPartBody>
    </w:docPart>
    <w:docPart>
      <w:docPartPr>
        <w:name w:val="A0A0BDD099654615AF10E94F0C7ACF1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6F84D46A-B9C5-4DDF-B071-72FBAA9E026C}"/>
      </w:docPartPr>
      <w:docPartBody>
        <w:p w:rsidR="00D80A8E" w:rsidRDefault="0071608F" w:rsidP="0071608F">
          <w:pPr>
            <w:pStyle w:val="A0A0BDD099654615AF10E94F0C7ACF161"/>
          </w:pPr>
          <w:r w:rsidRPr="005F4AA8">
            <w:rPr>
              <w:rStyle w:val="Estilo13"/>
              <w:color w:val="00B0F0"/>
              <w:sz w:val="22"/>
              <w:szCs w:val="22"/>
            </w:rPr>
            <w:t>Inserir o número da LQ</w:t>
          </w:r>
        </w:p>
      </w:docPartBody>
    </w:docPart>
    <w:docPart>
      <w:docPartPr>
        <w:name w:val="9B6202BFAF27451FBB650A829C8794A6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BAA846AC-E99B-4A0F-B93B-186BF959EB9B}"/>
      </w:docPartPr>
      <w:docPartBody>
        <w:p w:rsidR="00D80A8E" w:rsidRDefault="0071608F" w:rsidP="0071608F">
          <w:pPr>
            <w:pStyle w:val="9B6202BFAF27451FBB650A829C8794A61"/>
          </w:pPr>
          <w:r w:rsidRPr="005F4AA8">
            <w:rPr>
              <w:rStyle w:val="TextodoEspaoReservado"/>
              <w:color w:val="00B0F0"/>
              <w:sz w:val="22"/>
              <w:szCs w:val="22"/>
            </w:rPr>
            <w:t>Nome do Resposável</w:t>
          </w:r>
        </w:p>
      </w:docPartBody>
    </w:docPart>
    <w:docPart>
      <w:docPartPr>
        <w:name w:val="DAF6710FEF404D02B7D9D82D57853BEC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D1DE6D8B-80FE-4E45-B989-27C6C91F3400}"/>
      </w:docPartPr>
      <w:docPartBody>
        <w:p w:rsidR="00D80A8E" w:rsidRDefault="0071608F" w:rsidP="0071608F">
          <w:pPr>
            <w:pStyle w:val="DAF6710FEF404D02B7D9D82D57853BEC1"/>
          </w:pPr>
          <w:r w:rsidRPr="005F4AA8">
            <w:rPr>
              <w:rStyle w:val="TextodoEspaoReservado"/>
              <w:color w:val="00B0F0"/>
              <w:sz w:val="22"/>
              <w:szCs w:val="22"/>
            </w:rPr>
            <w:t>Autoridade Competente</w:t>
          </w:r>
        </w:p>
      </w:docPartBody>
    </w:docPart>
    <w:docPart>
      <w:docPartPr>
        <w:name w:val="B0EF849BB1BB4F2382389D85C0258F65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E2EE260-6C8A-4667-B904-D300DCA1FF17}"/>
      </w:docPartPr>
      <w:docPartBody>
        <w:p w:rsidR="00DD0B99" w:rsidRDefault="0071608F" w:rsidP="0071608F">
          <w:pPr>
            <w:pStyle w:val="B0EF849BB1BB4F2382389D85C0258F65"/>
          </w:pPr>
          <w:r w:rsidRPr="005F4AA8">
            <w:rPr>
              <w:rStyle w:val="Estilo16"/>
              <w:color w:val="00B0F0"/>
              <w:sz w:val="22"/>
              <w:szCs w:val="22"/>
            </w:rPr>
            <w:t>Nome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2BC"/>
    <w:rsid w:val="000332BC"/>
    <w:rsid w:val="002A3CE5"/>
    <w:rsid w:val="005A1F40"/>
    <w:rsid w:val="00620CB6"/>
    <w:rsid w:val="0071608F"/>
    <w:rsid w:val="008F65DF"/>
    <w:rsid w:val="00D80A8E"/>
    <w:rsid w:val="00DD0B99"/>
    <w:rsid w:val="00DF2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71608F"/>
    <w:rPr>
      <w:color w:val="666666"/>
    </w:rPr>
  </w:style>
  <w:style w:type="character" w:customStyle="1" w:styleId="Estilo13">
    <w:name w:val="Estilo13"/>
    <w:basedOn w:val="Fontepargpadro"/>
    <w:uiPriority w:val="1"/>
    <w:rsid w:val="0071608F"/>
    <w:rPr>
      <w:color w:val="000000" w:themeColor="text1"/>
    </w:rPr>
  </w:style>
  <w:style w:type="paragraph" w:customStyle="1" w:styleId="DC233DE56066434281C85506B4EAF5801">
    <w:name w:val="DC233DE56066434281C85506B4EAF5801"/>
    <w:rsid w:val="0071608F"/>
    <w:pPr>
      <w:widowControl w:val="0"/>
      <w:autoSpaceDE w:val="0"/>
      <w:autoSpaceDN w:val="0"/>
      <w:spacing w:after="0" w:line="240" w:lineRule="auto"/>
      <w:ind w:left="48" w:right="23"/>
      <w:jc w:val="center"/>
    </w:pPr>
    <w:rPr>
      <w:rFonts w:ascii="Calibri" w:eastAsia="Calibri" w:hAnsi="Calibri" w:cs="Calibri"/>
      <w:b/>
      <w:bCs/>
      <w:kern w:val="0"/>
      <w:sz w:val="26"/>
      <w:szCs w:val="26"/>
      <w:lang w:val="pt-PT" w:eastAsia="en-US"/>
      <w14:ligatures w14:val="none"/>
    </w:rPr>
  </w:style>
  <w:style w:type="paragraph" w:customStyle="1" w:styleId="0FF561F2EF344EFB8036A50828E1EE061">
    <w:name w:val="0FF561F2EF344EFB8036A50828E1EE061"/>
    <w:rsid w:val="0071608F"/>
    <w:pPr>
      <w:widowControl w:val="0"/>
      <w:autoSpaceDE w:val="0"/>
      <w:autoSpaceDN w:val="0"/>
      <w:spacing w:after="0" w:line="240" w:lineRule="auto"/>
      <w:ind w:left="48" w:right="23"/>
      <w:jc w:val="center"/>
    </w:pPr>
    <w:rPr>
      <w:rFonts w:ascii="Calibri" w:eastAsia="Calibri" w:hAnsi="Calibri" w:cs="Calibri"/>
      <w:b/>
      <w:bCs/>
      <w:kern w:val="0"/>
      <w:sz w:val="26"/>
      <w:szCs w:val="26"/>
      <w:lang w:val="pt-PT" w:eastAsia="en-US"/>
      <w14:ligatures w14:val="none"/>
    </w:rPr>
  </w:style>
  <w:style w:type="paragraph" w:customStyle="1" w:styleId="941FA25DD47A4B48B1B5414EEFAF99341">
    <w:name w:val="941FA25DD47A4B48B1B5414EEFAF99341"/>
    <w:rsid w:val="0071608F"/>
    <w:pPr>
      <w:widowControl w:val="0"/>
      <w:autoSpaceDE w:val="0"/>
      <w:autoSpaceDN w:val="0"/>
      <w:spacing w:after="0" w:line="240" w:lineRule="auto"/>
      <w:ind w:left="48" w:right="23"/>
      <w:jc w:val="center"/>
    </w:pPr>
    <w:rPr>
      <w:rFonts w:ascii="Calibri" w:eastAsia="Calibri" w:hAnsi="Calibri" w:cs="Calibri"/>
      <w:b/>
      <w:bCs/>
      <w:kern w:val="0"/>
      <w:sz w:val="26"/>
      <w:szCs w:val="26"/>
      <w:lang w:val="pt-PT" w:eastAsia="en-US"/>
      <w14:ligatures w14:val="none"/>
    </w:rPr>
  </w:style>
  <w:style w:type="paragraph" w:customStyle="1" w:styleId="9692EFBF79544F5D9758FCDDF52604861">
    <w:name w:val="9692EFBF79544F5D9758FCDDF52604861"/>
    <w:rsid w:val="0071608F"/>
    <w:pPr>
      <w:widowControl w:val="0"/>
      <w:autoSpaceDE w:val="0"/>
      <w:autoSpaceDN w:val="0"/>
      <w:spacing w:after="0" w:line="240" w:lineRule="auto"/>
      <w:ind w:left="48" w:right="23"/>
      <w:jc w:val="center"/>
    </w:pPr>
    <w:rPr>
      <w:rFonts w:ascii="Calibri" w:eastAsia="Calibri" w:hAnsi="Calibri" w:cs="Calibri"/>
      <w:b/>
      <w:bCs/>
      <w:kern w:val="0"/>
      <w:sz w:val="26"/>
      <w:szCs w:val="26"/>
      <w:lang w:val="pt-PT" w:eastAsia="en-US"/>
      <w14:ligatures w14:val="none"/>
    </w:rPr>
  </w:style>
  <w:style w:type="paragraph" w:customStyle="1" w:styleId="6A73AB9BC36B4DB2842459048FC12C9C1">
    <w:name w:val="6A73AB9BC36B4DB2842459048FC12C9C1"/>
    <w:rsid w:val="0071608F"/>
    <w:pPr>
      <w:widowControl w:val="0"/>
      <w:autoSpaceDE w:val="0"/>
      <w:autoSpaceDN w:val="0"/>
      <w:spacing w:after="0" w:line="240" w:lineRule="auto"/>
      <w:ind w:left="48" w:right="23"/>
      <w:jc w:val="center"/>
    </w:pPr>
    <w:rPr>
      <w:rFonts w:ascii="Calibri" w:eastAsia="Calibri" w:hAnsi="Calibri" w:cs="Calibri"/>
      <w:b/>
      <w:bCs/>
      <w:kern w:val="0"/>
      <w:sz w:val="26"/>
      <w:szCs w:val="26"/>
      <w:lang w:val="pt-PT" w:eastAsia="en-US"/>
      <w14:ligatures w14:val="none"/>
    </w:rPr>
  </w:style>
  <w:style w:type="paragraph" w:customStyle="1" w:styleId="B8CD2558EA5C4EB58D332F8CB794FA391">
    <w:name w:val="B8CD2558EA5C4EB58D332F8CB794FA391"/>
    <w:rsid w:val="0071608F"/>
    <w:pPr>
      <w:widowControl w:val="0"/>
      <w:autoSpaceDE w:val="0"/>
      <w:autoSpaceDN w:val="0"/>
      <w:spacing w:after="0" w:line="240" w:lineRule="auto"/>
      <w:ind w:left="48" w:right="23"/>
      <w:jc w:val="center"/>
    </w:pPr>
    <w:rPr>
      <w:rFonts w:ascii="Calibri" w:eastAsia="Calibri" w:hAnsi="Calibri" w:cs="Calibri"/>
      <w:b/>
      <w:bCs/>
      <w:kern w:val="0"/>
      <w:sz w:val="26"/>
      <w:szCs w:val="26"/>
      <w:lang w:val="pt-PT" w:eastAsia="en-US"/>
      <w14:ligatures w14:val="none"/>
    </w:rPr>
  </w:style>
  <w:style w:type="paragraph" w:customStyle="1" w:styleId="1EB3ECC1A9BE4794818492692B120E401">
    <w:name w:val="1EB3ECC1A9BE4794818492692B120E401"/>
    <w:rsid w:val="0071608F"/>
    <w:pPr>
      <w:widowControl w:val="0"/>
      <w:autoSpaceDE w:val="0"/>
      <w:autoSpaceDN w:val="0"/>
      <w:spacing w:after="0" w:line="240" w:lineRule="auto"/>
      <w:ind w:left="48" w:right="23"/>
      <w:jc w:val="center"/>
    </w:pPr>
    <w:rPr>
      <w:rFonts w:ascii="Calibri" w:eastAsia="Calibri" w:hAnsi="Calibri" w:cs="Calibri"/>
      <w:b/>
      <w:bCs/>
      <w:kern w:val="0"/>
      <w:sz w:val="26"/>
      <w:szCs w:val="26"/>
      <w:lang w:val="pt-PT" w:eastAsia="en-US"/>
      <w14:ligatures w14:val="none"/>
    </w:rPr>
  </w:style>
  <w:style w:type="paragraph" w:customStyle="1" w:styleId="0A7D4DB477B84A049B760BBA75662A351">
    <w:name w:val="0A7D4DB477B84A049B760BBA75662A351"/>
    <w:rsid w:val="0071608F"/>
    <w:pPr>
      <w:widowControl w:val="0"/>
      <w:autoSpaceDE w:val="0"/>
      <w:autoSpaceDN w:val="0"/>
      <w:spacing w:after="0" w:line="240" w:lineRule="auto"/>
      <w:ind w:left="48" w:right="23"/>
      <w:jc w:val="center"/>
    </w:pPr>
    <w:rPr>
      <w:rFonts w:ascii="Calibri" w:eastAsia="Calibri" w:hAnsi="Calibri" w:cs="Calibri"/>
      <w:b/>
      <w:bCs/>
      <w:kern w:val="0"/>
      <w:sz w:val="26"/>
      <w:szCs w:val="26"/>
      <w:lang w:val="pt-PT" w:eastAsia="en-US"/>
      <w14:ligatures w14:val="none"/>
    </w:rPr>
  </w:style>
  <w:style w:type="paragraph" w:customStyle="1" w:styleId="DF70DDE359A74D42830540D14898EB521">
    <w:name w:val="DF70DDE359A74D42830540D14898EB521"/>
    <w:rsid w:val="0071608F"/>
    <w:pPr>
      <w:widowControl w:val="0"/>
      <w:autoSpaceDE w:val="0"/>
      <w:autoSpaceDN w:val="0"/>
      <w:spacing w:after="0" w:line="240" w:lineRule="auto"/>
      <w:ind w:left="48" w:right="23"/>
      <w:jc w:val="center"/>
    </w:pPr>
    <w:rPr>
      <w:rFonts w:ascii="Calibri" w:eastAsia="Calibri" w:hAnsi="Calibri" w:cs="Calibri"/>
      <w:b/>
      <w:bCs/>
      <w:kern w:val="0"/>
      <w:sz w:val="26"/>
      <w:szCs w:val="26"/>
      <w:lang w:val="pt-PT" w:eastAsia="en-US"/>
      <w14:ligatures w14:val="none"/>
    </w:rPr>
  </w:style>
  <w:style w:type="paragraph" w:customStyle="1" w:styleId="7D431979438F481F9D8F3E42A8A643061">
    <w:name w:val="7D431979438F481F9D8F3E42A8A643061"/>
    <w:rsid w:val="0071608F"/>
    <w:pPr>
      <w:widowControl w:val="0"/>
      <w:autoSpaceDE w:val="0"/>
      <w:autoSpaceDN w:val="0"/>
      <w:spacing w:after="0" w:line="240" w:lineRule="auto"/>
      <w:ind w:left="48" w:right="23"/>
      <w:jc w:val="center"/>
    </w:pPr>
    <w:rPr>
      <w:rFonts w:ascii="Calibri" w:eastAsia="Calibri" w:hAnsi="Calibri" w:cs="Calibri"/>
      <w:b/>
      <w:bCs/>
      <w:kern w:val="0"/>
      <w:sz w:val="26"/>
      <w:szCs w:val="26"/>
      <w:lang w:val="pt-PT" w:eastAsia="en-US"/>
      <w14:ligatures w14:val="none"/>
    </w:rPr>
  </w:style>
  <w:style w:type="paragraph" w:customStyle="1" w:styleId="F5532E569565496ABC542179E4848EBF1">
    <w:name w:val="F5532E569565496ABC542179E4848EBF1"/>
    <w:rsid w:val="0071608F"/>
    <w:pPr>
      <w:widowControl w:val="0"/>
      <w:autoSpaceDE w:val="0"/>
      <w:autoSpaceDN w:val="0"/>
      <w:spacing w:after="0" w:line="240" w:lineRule="auto"/>
      <w:ind w:left="48" w:right="23"/>
      <w:jc w:val="center"/>
    </w:pPr>
    <w:rPr>
      <w:rFonts w:ascii="Calibri" w:eastAsia="Calibri" w:hAnsi="Calibri" w:cs="Calibri"/>
      <w:b/>
      <w:bCs/>
      <w:kern w:val="0"/>
      <w:sz w:val="26"/>
      <w:szCs w:val="26"/>
      <w:lang w:val="pt-PT" w:eastAsia="en-US"/>
      <w14:ligatures w14:val="none"/>
    </w:rPr>
  </w:style>
  <w:style w:type="paragraph" w:customStyle="1" w:styleId="8967E40C6613407999845E2153DD20B31">
    <w:name w:val="8967E40C6613407999845E2153DD20B31"/>
    <w:rsid w:val="0071608F"/>
    <w:pPr>
      <w:widowControl w:val="0"/>
      <w:autoSpaceDE w:val="0"/>
      <w:autoSpaceDN w:val="0"/>
      <w:spacing w:after="0" w:line="240" w:lineRule="auto"/>
      <w:ind w:left="48" w:right="23"/>
      <w:jc w:val="center"/>
    </w:pPr>
    <w:rPr>
      <w:rFonts w:ascii="Calibri" w:eastAsia="Calibri" w:hAnsi="Calibri" w:cs="Calibri"/>
      <w:b/>
      <w:bCs/>
      <w:kern w:val="0"/>
      <w:sz w:val="26"/>
      <w:szCs w:val="26"/>
      <w:lang w:val="pt-PT" w:eastAsia="en-US"/>
      <w14:ligatures w14:val="none"/>
    </w:rPr>
  </w:style>
  <w:style w:type="paragraph" w:customStyle="1" w:styleId="A0A0BDD099654615AF10E94F0C7ACF161">
    <w:name w:val="A0A0BDD099654615AF10E94F0C7ACF161"/>
    <w:rsid w:val="0071608F"/>
    <w:pPr>
      <w:widowControl w:val="0"/>
      <w:autoSpaceDE w:val="0"/>
      <w:autoSpaceDN w:val="0"/>
      <w:spacing w:after="0" w:line="240" w:lineRule="auto"/>
      <w:ind w:left="48" w:right="23"/>
      <w:jc w:val="center"/>
    </w:pPr>
    <w:rPr>
      <w:rFonts w:ascii="Calibri" w:eastAsia="Calibri" w:hAnsi="Calibri" w:cs="Calibri"/>
      <w:b/>
      <w:bCs/>
      <w:kern w:val="0"/>
      <w:sz w:val="26"/>
      <w:szCs w:val="26"/>
      <w:lang w:val="pt-PT" w:eastAsia="en-US"/>
      <w14:ligatures w14:val="none"/>
    </w:rPr>
  </w:style>
  <w:style w:type="paragraph" w:customStyle="1" w:styleId="9B6202BFAF27451FBB650A829C8794A61">
    <w:name w:val="9B6202BFAF27451FBB650A829C8794A61"/>
    <w:rsid w:val="0071608F"/>
    <w:pPr>
      <w:widowControl w:val="0"/>
      <w:autoSpaceDE w:val="0"/>
      <w:autoSpaceDN w:val="0"/>
      <w:spacing w:after="0" w:line="240" w:lineRule="auto"/>
      <w:ind w:left="48" w:right="23"/>
      <w:jc w:val="center"/>
    </w:pPr>
    <w:rPr>
      <w:rFonts w:ascii="Calibri" w:eastAsia="Calibri" w:hAnsi="Calibri" w:cs="Calibri"/>
      <w:b/>
      <w:bCs/>
      <w:kern w:val="0"/>
      <w:sz w:val="26"/>
      <w:szCs w:val="26"/>
      <w:lang w:val="pt-PT" w:eastAsia="en-US"/>
      <w14:ligatures w14:val="none"/>
    </w:rPr>
  </w:style>
  <w:style w:type="character" w:customStyle="1" w:styleId="Estilo16">
    <w:name w:val="Estilo16"/>
    <w:basedOn w:val="Fontepargpadro"/>
    <w:uiPriority w:val="1"/>
    <w:rsid w:val="0071608F"/>
    <w:rPr>
      <w:color w:val="000000" w:themeColor="text1"/>
    </w:rPr>
  </w:style>
  <w:style w:type="paragraph" w:customStyle="1" w:styleId="B0EF849BB1BB4F2382389D85C0258F65">
    <w:name w:val="B0EF849BB1BB4F2382389D85C0258F65"/>
    <w:rsid w:val="0071608F"/>
    <w:pPr>
      <w:widowControl w:val="0"/>
      <w:autoSpaceDE w:val="0"/>
      <w:autoSpaceDN w:val="0"/>
      <w:spacing w:after="0" w:line="240" w:lineRule="auto"/>
      <w:ind w:left="48" w:right="23"/>
      <w:jc w:val="center"/>
    </w:pPr>
    <w:rPr>
      <w:rFonts w:ascii="Calibri" w:eastAsia="Calibri" w:hAnsi="Calibri" w:cs="Calibri"/>
      <w:b/>
      <w:bCs/>
      <w:kern w:val="0"/>
      <w:sz w:val="26"/>
      <w:szCs w:val="26"/>
      <w:lang w:val="pt-PT" w:eastAsia="en-US"/>
      <w14:ligatures w14:val="none"/>
    </w:rPr>
  </w:style>
  <w:style w:type="paragraph" w:customStyle="1" w:styleId="DAF6710FEF404D02B7D9D82D57853BEC1">
    <w:name w:val="DAF6710FEF404D02B7D9D82D57853BEC1"/>
    <w:rsid w:val="0071608F"/>
    <w:pPr>
      <w:widowControl w:val="0"/>
      <w:autoSpaceDE w:val="0"/>
      <w:autoSpaceDN w:val="0"/>
      <w:spacing w:after="0" w:line="240" w:lineRule="auto"/>
      <w:ind w:left="48" w:right="23"/>
      <w:jc w:val="center"/>
    </w:pPr>
    <w:rPr>
      <w:rFonts w:ascii="Calibri" w:eastAsia="Calibri" w:hAnsi="Calibri" w:cs="Calibri"/>
      <w:b/>
      <w:bCs/>
      <w:kern w:val="0"/>
      <w:sz w:val="26"/>
      <w:szCs w:val="26"/>
      <w:lang w:val="pt-PT"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AUTORIZAÇÃO DE PAGAMENTO.dotx</Template>
  <TotalTime>0</TotalTime>
  <Pages>1</Pages>
  <Words>272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Paulo VA</dc:creator>
  <cp:keywords/>
  <dc:description/>
  <cp:lastModifiedBy>Paulo VA</cp:lastModifiedBy>
  <cp:revision>2</cp:revision>
  <cp:lastPrinted>2026-04-28T03:05:00Z</cp:lastPrinted>
  <dcterms:created xsi:type="dcterms:W3CDTF">2026-06-07T00:46:00Z</dcterms:created>
  <dcterms:modified xsi:type="dcterms:W3CDTF">2026-06-07T00:46:00Z</dcterms:modified>
</cp:coreProperties>
</file>